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0D9CB" w14:textId="24BDF957" w:rsidR="00E422BA" w:rsidRDefault="00202A51" w:rsidP="00F602E7">
      <w:pPr>
        <w:pStyle w:val="Title"/>
        <w:jc w:val="center"/>
      </w:pPr>
      <w:r w:rsidRPr="00781556">
        <w:t>Faculty &amp; Staff Award</w:t>
      </w:r>
      <w:r w:rsidR="00845D27">
        <w:t>s</w:t>
      </w:r>
      <w:r w:rsidRPr="00781556">
        <w:t xml:space="preserve"> Nomination</w:t>
      </w:r>
      <w:r>
        <w:t xml:space="preserve"> Cover Page</w:t>
      </w:r>
    </w:p>
    <w:p w14:paraId="33DA3D36" w14:textId="79106FC8" w:rsidR="00687186" w:rsidRDefault="00687186" w:rsidP="00385F2C">
      <w:pPr>
        <w:pStyle w:val="Heading1"/>
      </w:pPr>
      <w:r w:rsidRPr="00104B22">
        <w:t xml:space="preserve">Instructions </w:t>
      </w:r>
    </w:p>
    <w:p w14:paraId="7404E84A" w14:textId="1B30F36A" w:rsidR="00463811" w:rsidRPr="00463811" w:rsidRDefault="00463811" w:rsidP="00463811">
      <w:pPr>
        <w:rPr>
          <w:sz w:val="20"/>
          <w:szCs w:val="20"/>
        </w:rPr>
      </w:pPr>
      <w:r w:rsidRPr="00463811">
        <w:rPr>
          <w:sz w:val="20"/>
          <w:szCs w:val="20"/>
        </w:rPr>
        <w:t>All award nominations must include this cover page. Nominations and inquiries should be submitted via email to </w:t>
      </w:r>
      <w:hyperlink r:id="rId11" w:tgtFrame="_blank" w:history="1">
        <w:r w:rsidRPr="00463811">
          <w:rPr>
            <w:rStyle w:val="Hyperlink"/>
            <w:sz w:val="20"/>
            <w:szCs w:val="20"/>
          </w:rPr>
          <w:t>presidentialawards@csusm.edu</w:t>
        </w:r>
      </w:hyperlink>
      <w:r w:rsidRPr="00463811">
        <w:rPr>
          <w:sz w:val="20"/>
          <w:szCs w:val="20"/>
        </w:rPr>
        <w:t xml:space="preserve">. Please include the </w:t>
      </w:r>
      <w:r w:rsidR="00F66448">
        <w:rPr>
          <w:sz w:val="20"/>
          <w:szCs w:val="20"/>
        </w:rPr>
        <w:t xml:space="preserve">award </w:t>
      </w:r>
      <w:r w:rsidRPr="00463811">
        <w:rPr>
          <w:sz w:val="20"/>
          <w:szCs w:val="20"/>
        </w:rPr>
        <w:t>name in the subject line of your email.</w:t>
      </w:r>
    </w:p>
    <w:p w14:paraId="485779FD" w14:textId="5413F95A" w:rsidR="00C85808" w:rsidRPr="00F400A3" w:rsidRDefault="0033073A" w:rsidP="00F400A3">
      <w:pPr>
        <w:pStyle w:val="Heading2"/>
        <w:rPr>
          <w:b w:val="0"/>
          <w:bCs w:val="0"/>
          <w:sz w:val="20"/>
        </w:rPr>
      </w:pPr>
      <w:r w:rsidRPr="005C4FBB">
        <w:rPr>
          <w:sz w:val="20"/>
        </w:rPr>
        <w:t>Eligibility Disclaimer</w:t>
      </w:r>
      <w:r w:rsidR="00F400A3">
        <w:rPr>
          <w:sz w:val="20"/>
        </w:rPr>
        <w:t xml:space="preserve">: </w:t>
      </w:r>
      <w:r w:rsidRPr="00F400A3">
        <w:rPr>
          <w:b w:val="0"/>
          <w:bCs w:val="0"/>
          <w:sz w:val="20"/>
        </w:rPr>
        <w:t>Nominators and nominees must be affiliated with California State University San Marcos (CSUSM)</w:t>
      </w:r>
      <w:r w:rsidR="00450D38" w:rsidRPr="00F400A3">
        <w:rPr>
          <w:b w:val="0"/>
          <w:bCs w:val="0"/>
          <w:sz w:val="20"/>
        </w:rPr>
        <w:t>.</w:t>
      </w:r>
      <w:r w:rsidR="00C85808" w:rsidRPr="00F400A3">
        <w:rPr>
          <w:b w:val="0"/>
          <w:bCs w:val="0"/>
          <w:sz w:val="20"/>
        </w:rPr>
        <w:t xml:space="preserve"> </w:t>
      </w:r>
      <w:r w:rsidR="005C4FBB" w:rsidRPr="00F400A3">
        <w:rPr>
          <w:b w:val="0"/>
          <w:bCs w:val="0"/>
          <w:sz w:val="20"/>
        </w:rPr>
        <w:t>Nominations that do not meet this requirement may not be considered.</w:t>
      </w:r>
    </w:p>
    <w:p w14:paraId="79FCBA33" w14:textId="24C411A7" w:rsidR="0085109E" w:rsidRPr="005C4FBB" w:rsidRDefault="005575B1" w:rsidP="00813157">
      <w:pPr>
        <w:pStyle w:val="ListParagraph"/>
        <w:numPr>
          <w:ilvl w:val="0"/>
          <w:numId w:val="17"/>
        </w:numPr>
        <w:tabs>
          <w:tab w:val="left" w:pos="2898"/>
        </w:tabs>
        <w:spacing w:after="0"/>
        <w:rPr>
          <w:szCs w:val="20"/>
        </w:rPr>
      </w:pPr>
      <w:r w:rsidRPr="00F400A3">
        <w:rPr>
          <w:b/>
          <w:bCs/>
          <w:szCs w:val="20"/>
        </w:rPr>
        <w:t>F</w:t>
      </w:r>
      <w:r w:rsidR="0085109E" w:rsidRPr="0039363C">
        <w:rPr>
          <w:b/>
          <w:bCs/>
          <w:szCs w:val="20"/>
        </w:rPr>
        <w:t xml:space="preserve">aculty and </w:t>
      </w:r>
      <w:r w:rsidR="00C27420" w:rsidRPr="0039363C">
        <w:rPr>
          <w:b/>
          <w:bCs/>
          <w:szCs w:val="20"/>
        </w:rPr>
        <w:t>s</w:t>
      </w:r>
      <w:r w:rsidR="0085109E" w:rsidRPr="0039363C">
        <w:rPr>
          <w:b/>
          <w:bCs/>
          <w:szCs w:val="20"/>
        </w:rPr>
        <w:t>taff</w:t>
      </w:r>
      <w:r w:rsidR="00095D3F" w:rsidRPr="0039363C">
        <w:rPr>
          <w:b/>
          <w:bCs/>
          <w:szCs w:val="20"/>
        </w:rPr>
        <w:t xml:space="preserve"> </w:t>
      </w:r>
      <w:r w:rsidR="00095D3F">
        <w:rPr>
          <w:szCs w:val="20"/>
        </w:rPr>
        <w:t>(</w:t>
      </w:r>
      <w:r w:rsidR="00450D38" w:rsidRPr="005C4FBB">
        <w:rPr>
          <w:szCs w:val="20"/>
        </w:rPr>
        <w:t>as nominators and nominees</w:t>
      </w:r>
      <w:r w:rsidR="00095D3F">
        <w:rPr>
          <w:szCs w:val="20"/>
        </w:rPr>
        <w:t>)</w:t>
      </w:r>
      <w:r w:rsidR="0085109E" w:rsidRPr="005C4FBB">
        <w:rPr>
          <w:szCs w:val="20"/>
        </w:rPr>
        <w:t xml:space="preserve">: </w:t>
      </w:r>
      <w:r w:rsidR="00095D3F">
        <w:rPr>
          <w:szCs w:val="20"/>
        </w:rPr>
        <w:t xml:space="preserve">Must be </w:t>
      </w:r>
      <w:r w:rsidR="0033073A" w:rsidRPr="005C4FBB">
        <w:rPr>
          <w:szCs w:val="20"/>
        </w:rPr>
        <w:t xml:space="preserve">current </w:t>
      </w:r>
      <w:r w:rsidR="00FD3BE8">
        <w:rPr>
          <w:szCs w:val="20"/>
        </w:rPr>
        <w:t>CSUSM</w:t>
      </w:r>
      <w:r w:rsidR="00EB3F6C">
        <w:rPr>
          <w:szCs w:val="20"/>
        </w:rPr>
        <w:t xml:space="preserve"> employees</w:t>
      </w:r>
      <w:r w:rsidR="00166591">
        <w:rPr>
          <w:szCs w:val="20"/>
        </w:rPr>
        <w:t>.</w:t>
      </w:r>
      <w:r w:rsidR="004F23CE" w:rsidRPr="005C4FBB">
        <w:rPr>
          <w:szCs w:val="20"/>
        </w:rPr>
        <w:t xml:space="preserve"> </w:t>
      </w:r>
      <w:r w:rsidR="00FD3BE8">
        <w:rPr>
          <w:szCs w:val="20"/>
        </w:rPr>
        <w:t>P</w:t>
      </w:r>
      <w:r w:rsidR="004F23CE" w:rsidRPr="005C4FBB">
        <w:rPr>
          <w:szCs w:val="20"/>
        </w:rPr>
        <w:t xml:space="preserve">lease </w:t>
      </w:r>
      <w:r w:rsidR="00EB3F6C">
        <w:rPr>
          <w:szCs w:val="20"/>
        </w:rPr>
        <w:t xml:space="preserve">refer to the </w:t>
      </w:r>
      <w:r w:rsidR="004F23CE" w:rsidRPr="005C4FBB">
        <w:rPr>
          <w:szCs w:val="20"/>
        </w:rPr>
        <w:t xml:space="preserve">award guidelines for additional details. </w:t>
      </w:r>
    </w:p>
    <w:p w14:paraId="3523319F" w14:textId="6DF61CBB" w:rsidR="006106B4" w:rsidRPr="00813157" w:rsidRDefault="005575B1" w:rsidP="006106B4">
      <w:pPr>
        <w:pStyle w:val="ListParagraph"/>
        <w:numPr>
          <w:ilvl w:val="0"/>
          <w:numId w:val="17"/>
        </w:numPr>
        <w:tabs>
          <w:tab w:val="left" w:pos="2898"/>
        </w:tabs>
        <w:rPr>
          <w:szCs w:val="20"/>
        </w:rPr>
      </w:pPr>
      <w:r w:rsidRPr="0039363C">
        <w:rPr>
          <w:b/>
          <w:bCs/>
          <w:szCs w:val="20"/>
        </w:rPr>
        <w:t>S</w:t>
      </w:r>
      <w:r w:rsidR="0085109E" w:rsidRPr="0039363C">
        <w:rPr>
          <w:b/>
          <w:bCs/>
          <w:szCs w:val="20"/>
        </w:rPr>
        <w:t xml:space="preserve">tudent </w:t>
      </w:r>
      <w:r w:rsidR="00C27420" w:rsidRPr="0039363C">
        <w:rPr>
          <w:b/>
          <w:bCs/>
          <w:szCs w:val="20"/>
        </w:rPr>
        <w:t>n</w:t>
      </w:r>
      <w:r w:rsidR="0085109E" w:rsidRPr="0039363C">
        <w:rPr>
          <w:b/>
          <w:bCs/>
          <w:szCs w:val="20"/>
        </w:rPr>
        <w:t>ominators</w:t>
      </w:r>
      <w:r w:rsidR="0085109E" w:rsidRPr="005C4FBB">
        <w:rPr>
          <w:szCs w:val="20"/>
        </w:rPr>
        <w:t xml:space="preserve">: </w:t>
      </w:r>
      <w:r w:rsidR="0033073A" w:rsidRPr="005C4FBB">
        <w:rPr>
          <w:szCs w:val="20"/>
        </w:rPr>
        <w:t xml:space="preserve">current student or </w:t>
      </w:r>
      <w:r w:rsidR="00EB3F6C">
        <w:rPr>
          <w:szCs w:val="20"/>
        </w:rPr>
        <w:t>alumni</w:t>
      </w:r>
      <w:r w:rsidR="0039363C">
        <w:rPr>
          <w:szCs w:val="20"/>
        </w:rPr>
        <w:t>,</w:t>
      </w:r>
      <w:r w:rsidR="008C07FF">
        <w:rPr>
          <w:szCs w:val="20"/>
        </w:rPr>
        <w:t xml:space="preserve"> as de</w:t>
      </w:r>
      <w:r w:rsidR="0039363C">
        <w:rPr>
          <w:szCs w:val="20"/>
        </w:rPr>
        <w:t>fined</w:t>
      </w:r>
      <w:r w:rsidR="008C07FF">
        <w:rPr>
          <w:szCs w:val="20"/>
        </w:rPr>
        <w:t xml:space="preserve"> in </w:t>
      </w:r>
      <w:r w:rsidR="0039363C">
        <w:rPr>
          <w:szCs w:val="20"/>
        </w:rPr>
        <w:t xml:space="preserve">the </w:t>
      </w:r>
      <w:r w:rsidR="008C07FF">
        <w:rPr>
          <w:szCs w:val="20"/>
        </w:rPr>
        <w:t xml:space="preserve">award guidelines. </w:t>
      </w:r>
    </w:p>
    <w:p w14:paraId="19513F5C" w14:textId="49970F87" w:rsidR="001702BA" w:rsidRPr="00385F2C" w:rsidRDefault="001702BA" w:rsidP="00385F2C">
      <w:pPr>
        <w:pStyle w:val="Heading1"/>
      </w:pPr>
      <w:r w:rsidRPr="00385F2C">
        <w:t>AWARD</w:t>
      </w:r>
      <w:r w:rsidR="00566819" w:rsidRPr="00385F2C">
        <w:t xml:space="preserve"> 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87"/>
        <w:gridCol w:w="6563"/>
      </w:tblGrid>
      <w:tr w:rsidR="001702BA" w:rsidRPr="00781556" w14:paraId="364147B9" w14:textId="77777777" w:rsidTr="00EC4384">
        <w:trPr>
          <w:trHeight w:val="360"/>
        </w:trPr>
        <w:tc>
          <w:tcPr>
            <w:tcW w:w="2787" w:type="dxa"/>
            <w:vAlign w:val="center"/>
          </w:tcPr>
          <w:p w14:paraId="05CA7625" w14:textId="3A32DD2D" w:rsidR="001702BA" w:rsidRPr="00760120" w:rsidRDefault="0065710D" w:rsidP="00EC438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760120">
              <w:rPr>
                <w:b/>
                <w:bCs/>
                <w:color w:val="595959" w:themeColor="text1" w:themeTint="A6"/>
                <w:sz w:val="18"/>
                <w:szCs w:val="18"/>
              </w:rPr>
              <w:t xml:space="preserve">Select </w:t>
            </w:r>
            <w:r w:rsidR="00F559DD" w:rsidRPr="00760120">
              <w:rPr>
                <w:b/>
                <w:bCs/>
                <w:color w:val="595959" w:themeColor="text1" w:themeTint="A6"/>
                <w:sz w:val="18"/>
                <w:szCs w:val="18"/>
              </w:rPr>
              <w:t>one award from the list</w:t>
            </w:r>
            <w:r w:rsidRPr="00760120">
              <w:rPr>
                <w:b/>
                <w:bCs/>
                <w:color w:val="595959" w:themeColor="text1" w:themeTint="A6"/>
                <w:sz w:val="18"/>
                <w:szCs w:val="18"/>
              </w:rPr>
              <w:t>:</w:t>
            </w:r>
          </w:p>
        </w:tc>
        <w:sdt>
          <w:sdtPr>
            <w:rPr>
              <w:b/>
              <w:bCs/>
            </w:rPr>
            <w:alias w:val="Award Selection"/>
            <w:tag w:val="Award Selection"/>
            <w:id w:val="-1449856749"/>
            <w:placeholder>
              <w:docPart w:val="F1FD16E195694D9FAF4518B3F2CE7406"/>
            </w:placeholder>
            <w:showingPlcHdr/>
            <w:dropDownList>
              <w:listItem w:displayText="Outstanding Faculty Award for Outstanding Lecturer" w:value="Outstanding Faculty Award for Outstanding Lecturer"/>
              <w:listItem w:displayText="Outstanding Faculty Award for Scholarship &amp; Creative Acitivity" w:value="Outstanding Faculty Award for Scholarship &amp; Creative Acitivity"/>
              <w:listItem w:displayText="Outstanding Faculty Award for Service Leadership" w:value="Outstanding Faculty Award for Service Leadership"/>
              <w:listItem w:displayText="Outstanding Faculty Award for Teaching Innovation &amp; Excellence" w:value="Outstanding Faculty Award for Teaching Innovation &amp; Excellence"/>
              <w:listItem w:displayText="President's Award for Inclusive Excellence &amp; Diversity (Faculty)" w:value="President's Award for Inclusive Excellence &amp; Diversity (Faculty)"/>
              <w:listItem w:displayText="President's Award for Inclusive Excellence &amp; Diversity (MPP/Staff)" w:value="President's Award for Inclusive Excellence &amp; Diversity (MPP/Staff)"/>
              <w:listItem w:displayText="Zomalt Outstanding Service Award (MPP)" w:value="Zomalt Outstanding Service Award (MPP)"/>
              <w:listItem w:displayText="Zomalt Outstanding Service Award (Staff)" w:value="Zomalt Outstanding Service Award (Staff)"/>
            </w:dropDownList>
          </w:sdtPr>
          <w:sdtEndPr/>
          <w:sdtContent>
            <w:tc>
              <w:tcPr>
                <w:tcW w:w="6563" w:type="dxa"/>
                <w:vAlign w:val="center"/>
              </w:tcPr>
              <w:p w14:paraId="432324A3" w14:textId="54A12BC7" w:rsidR="001702BA" w:rsidRPr="00781556" w:rsidRDefault="002B000B" w:rsidP="00566819">
                <w:pPr>
                  <w:rPr>
                    <w:b/>
                    <w:bCs/>
                  </w:rPr>
                </w:pPr>
                <w:r w:rsidRPr="0050020F">
                  <w:rPr>
                    <w:rStyle w:val="PlaceholderText"/>
                    <w:rFonts w:ascii="Aptos" w:hAnsi="Aptos"/>
                    <w:b/>
                    <w:bCs/>
                    <w:color w:val="0D0D0D" w:themeColor="text1" w:themeTint="F2"/>
                    <w:sz w:val="21"/>
                    <w:szCs w:val="21"/>
                  </w:rPr>
                  <w:t>Select</w:t>
                </w:r>
                <w:r w:rsidR="007C0E7E" w:rsidRPr="0050020F">
                  <w:rPr>
                    <w:rStyle w:val="PlaceholderText"/>
                    <w:rFonts w:ascii="Aptos" w:hAnsi="Aptos"/>
                    <w:b/>
                    <w:bCs/>
                    <w:color w:val="auto"/>
                    <w:sz w:val="21"/>
                    <w:szCs w:val="21"/>
                  </w:rPr>
                  <w:t>.</w:t>
                </w:r>
              </w:p>
            </w:tc>
          </w:sdtContent>
        </w:sdt>
      </w:tr>
    </w:tbl>
    <w:p w14:paraId="58609B2C" w14:textId="171E49D2" w:rsidR="00F60B7E" w:rsidRPr="00781556" w:rsidRDefault="00F60B7E" w:rsidP="00385F2C">
      <w:pPr>
        <w:pStyle w:val="Heading1"/>
      </w:pPr>
      <w:r w:rsidRPr="00781556">
        <w:t>NOMINEE</w:t>
      </w:r>
      <w:r w:rsidR="004C26FA">
        <w:t>/APPLICANT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none" w:sz="0" w:space="0" w:color="auto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697"/>
        <w:gridCol w:w="6653"/>
      </w:tblGrid>
      <w:tr w:rsidR="007A1090" w:rsidRPr="00781556" w14:paraId="0C2C585C" w14:textId="77777777" w:rsidTr="00CB1F54">
        <w:trPr>
          <w:trHeight w:val="288"/>
        </w:trPr>
        <w:tc>
          <w:tcPr>
            <w:tcW w:w="2697" w:type="dxa"/>
            <w:tcBorders>
              <w:left w:val="single" w:sz="2" w:space="0" w:color="BFBFBF" w:themeColor="background1" w:themeShade="BF"/>
            </w:tcBorders>
            <w:vAlign w:val="center"/>
          </w:tcPr>
          <w:p w14:paraId="11F5DA2B" w14:textId="77777777" w:rsidR="007A1090" w:rsidRPr="00CB1F54" w:rsidRDefault="007A1090" w:rsidP="00CB1F5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Role</w:t>
            </w:r>
          </w:p>
        </w:tc>
        <w:tc>
          <w:tcPr>
            <w:tcW w:w="6653" w:type="dxa"/>
            <w:vAlign w:val="center"/>
          </w:tcPr>
          <w:p w14:paraId="1FBF6257" w14:textId="7FDB8E08" w:rsidR="007A1090" w:rsidRPr="00781556" w:rsidRDefault="003736A8" w:rsidP="00B259A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Role Option 1"/>
                <w:tag w:val="Faculty"/>
                <w:id w:val="149714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67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D0032">
              <w:rPr>
                <w:sz w:val="20"/>
                <w:szCs w:val="20"/>
              </w:rPr>
              <w:t xml:space="preserve"> </w:t>
            </w:r>
            <w:r w:rsidR="007A1090" w:rsidRPr="00781556">
              <w:rPr>
                <w:sz w:val="20"/>
                <w:szCs w:val="20"/>
              </w:rPr>
              <w:t>Faculty</w:t>
            </w:r>
            <w:r w:rsidR="00D93672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alias w:val="Role Option 2"/>
                <w:tag w:val="MPP"/>
                <w:id w:val="-81973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1090" w:rsidRPr="00781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1090" w:rsidRPr="00781556">
              <w:rPr>
                <w:sz w:val="20"/>
                <w:szCs w:val="20"/>
              </w:rPr>
              <w:t xml:space="preserve"> MPP</w:t>
            </w:r>
            <w:r w:rsidR="00D93672">
              <w:rPr>
                <w:sz w:val="20"/>
                <w:szCs w:val="20"/>
              </w:rPr>
              <w:tab/>
            </w:r>
            <w:r w:rsidR="00D93672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alias w:val="Role Option 3"/>
                <w:tag w:val="Student"/>
                <w:id w:val="176457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1090" w:rsidRPr="00781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1090" w:rsidRPr="00781556">
              <w:rPr>
                <w:sz w:val="20"/>
                <w:szCs w:val="20"/>
              </w:rPr>
              <w:t xml:space="preserve"> Staff</w:t>
            </w:r>
          </w:p>
        </w:tc>
      </w:tr>
      <w:tr w:rsidR="00F60B7E" w:rsidRPr="00781556" w14:paraId="2AE8B277" w14:textId="77777777" w:rsidTr="00CB1F54">
        <w:trPr>
          <w:trHeight w:val="288"/>
        </w:trPr>
        <w:tc>
          <w:tcPr>
            <w:tcW w:w="269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D2DDE59" w14:textId="77777777" w:rsidR="00F60B7E" w:rsidRPr="00CB1F54" w:rsidRDefault="00F60B7E" w:rsidP="00CB1F5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Full Name</w:t>
            </w:r>
          </w:p>
        </w:tc>
        <w:sdt>
          <w:sdtPr>
            <w:rPr>
              <w:rFonts w:ascii="Aptos" w:hAnsi="Aptos"/>
              <w:color w:val="0D0D0D" w:themeColor="text1" w:themeTint="F2"/>
              <w:sz w:val="21"/>
              <w:szCs w:val="21"/>
            </w:rPr>
            <w:alias w:val="Nominee Name"/>
            <w:tag w:val="Nominee Name"/>
            <w:id w:val="973791304"/>
            <w:placeholder>
              <w:docPart w:val="F4522FB37A694536AB5313A4D6567BA3"/>
            </w:placeholder>
            <w:showingPlcHdr/>
          </w:sdtPr>
          <w:sdtContent>
            <w:tc>
              <w:tcPr>
                <w:tcW w:w="6653" w:type="dxa"/>
                <w:vAlign w:val="bottom"/>
              </w:tcPr>
              <w:p w14:paraId="33B7BD5F" w14:textId="44919DB3" w:rsidR="00F60B7E" w:rsidRPr="0042316A" w:rsidRDefault="006700AF" w:rsidP="00F559DD">
                <w:pPr>
                  <w:rPr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F60B7E" w:rsidRPr="00781556" w14:paraId="59BEA6CC" w14:textId="77777777" w:rsidTr="00CB1F54">
        <w:trPr>
          <w:trHeight w:val="288"/>
        </w:trPr>
        <w:tc>
          <w:tcPr>
            <w:tcW w:w="2697" w:type="dxa"/>
            <w:tcBorders>
              <w:left w:val="single" w:sz="2" w:space="0" w:color="BFBFBF" w:themeColor="background1" w:themeShade="BF"/>
            </w:tcBorders>
            <w:vAlign w:val="center"/>
          </w:tcPr>
          <w:p w14:paraId="67D7BD77" w14:textId="1014AF5F" w:rsidR="00F60B7E" w:rsidRPr="00CB1F54" w:rsidRDefault="00F60B7E" w:rsidP="00CB1F5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Title</w:t>
            </w:r>
          </w:p>
        </w:tc>
        <w:sdt>
          <w:sdtPr>
            <w:rPr>
              <w:rFonts w:ascii="Aptos" w:hAnsi="Aptos"/>
              <w:color w:val="0D0D0D" w:themeColor="text1" w:themeTint="F2"/>
              <w:sz w:val="21"/>
              <w:szCs w:val="21"/>
            </w:rPr>
            <w:alias w:val="Nominee Title"/>
            <w:tag w:val="Nominee Title"/>
            <w:id w:val="-930661697"/>
            <w:placeholder>
              <w:docPart w:val="4919AA07CD6543B9B416527D6B02957E"/>
            </w:placeholder>
            <w:showingPlcHdr/>
          </w:sdtPr>
          <w:sdtContent>
            <w:tc>
              <w:tcPr>
                <w:tcW w:w="6653" w:type="dxa"/>
                <w:vAlign w:val="bottom"/>
              </w:tcPr>
              <w:p w14:paraId="5A8C7703" w14:textId="05F96971" w:rsidR="00F60B7E" w:rsidRPr="0042316A" w:rsidRDefault="009C232F" w:rsidP="00F559DD">
                <w:pPr>
                  <w:rPr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3610A3" w:rsidRPr="00781556" w14:paraId="7112E6CA" w14:textId="77777777" w:rsidTr="00CB1F54">
        <w:trPr>
          <w:trHeight w:val="288"/>
        </w:trPr>
        <w:tc>
          <w:tcPr>
            <w:tcW w:w="269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211D1DB" w14:textId="2E00D864" w:rsidR="003610A3" w:rsidRPr="00CB1F54" w:rsidRDefault="00574C11" w:rsidP="00CB1F5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 xml:space="preserve">Department </w:t>
            </w:r>
            <w:r w:rsidR="00CB1F54"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/</w:t>
            </w: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College</w:t>
            </w:r>
            <w:r w:rsidR="00CB1F54"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/</w:t>
            </w:r>
            <w:r w:rsidR="0076389C"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Division</w:t>
            </w:r>
          </w:p>
        </w:tc>
        <w:sdt>
          <w:sdtPr>
            <w:rPr>
              <w:rFonts w:ascii="Aptos" w:hAnsi="Aptos"/>
              <w:color w:val="0D0D0D" w:themeColor="text1" w:themeTint="F2"/>
              <w:sz w:val="21"/>
              <w:szCs w:val="21"/>
            </w:rPr>
            <w:alias w:val="Nominee's Department/College/Division"/>
            <w:tag w:val="Nominee's Department/College/Division"/>
            <w:id w:val="1407952129"/>
            <w:placeholder>
              <w:docPart w:val="9EC6F39C467A4158B8B0D3138F56640E"/>
            </w:placeholder>
            <w:showingPlcHdr/>
          </w:sdtPr>
          <w:sdtContent>
            <w:tc>
              <w:tcPr>
                <w:tcW w:w="6653" w:type="dxa"/>
                <w:vAlign w:val="bottom"/>
              </w:tcPr>
              <w:p w14:paraId="00AC67B3" w14:textId="352FE1AA" w:rsidR="003610A3" w:rsidRPr="0042316A" w:rsidRDefault="00610DD6" w:rsidP="00F559DD">
                <w:pPr>
                  <w:rPr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7B271F" w:rsidRPr="00781556" w14:paraId="4FC20DB2" w14:textId="77777777" w:rsidTr="00CB1F54">
        <w:trPr>
          <w:trHeight w:val="288"/>
        </w:trPr>
        <w:tc>
          <w:tcPr>
            <w:tcW w:w="2697" w:type="dxa"/>
            <w:tcBorders>
              <w:left w:val="single" w:sz="2" w:space="0" w:color="BFBFBF" w:themeColor="background1" w:themeShade="BF"/>
            </w:tcBorders>
            <w:vAlign w:val="center"/>
          </w:tcPr>
          <w:p w14:paraId="7D2CBD06" w14:textId="77777777" w:rsidR="007B271F" w:rsidRPr="00CB1F54" w:rsidRDefault="007B271F" w:rsidP="00CB1F5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Email</w:t>
            </w:r>
          </w:p>
        </w:tc>
        <w:sdt>
          <w:sdtPr>
            <w:rPr>
              <w:rFonts w:ascii="Aptos" w:hAnsi="Aptos"/>
              <w:color w:val="0D0D0D" w:themeColor="text1" w:themeTint="F2"/>
              <w:sz w:val="21"/>
              <w:szCs w:val="21"/>
            </w:rPr>
            <w:alias w:val="Nominee's Email"/>
            <w:tag w:val="Email Address"/>
            <w:id w:val="-620217398"/>
            <w:placeholder>
              <w:docPart w:val="1D6A185F2C5A4C80BBB257521525F8F7"/>
            </w:placeholder>
            <w:showingPlcHdr/>
          </w:sdtPr>
          <w:sdtContent>
            <w:tc>
              <w:tcPr>
                <w:tcW w:w="6653" w:type="dxa"/>
                <w:vAlign w:val="bottom"/>
              </w:tcPr>
              <w:p w14:paraId="385C80B2" w14:textId="7F5C0C45" w:rsidR="007B271F" w:rsidRPr="0042316A" w:rsidRDefault="00D45807" w:rsidP="00F559DD">
                <w:pPr>
                  <w:rPr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7B271F" w:rsidRPr="00781556" w14:paraId="09BB2540" w14:textId="77777777" w:rsidTr="00CB1F54">
        <w:trPr>
          <w:trHeight w:val="288"/>
        </w:trPr>
        <w:tc>
          <w:tcPr>
            <w:tcW w:w="2697" w:type="dxa"/>
            <w:tcBorders>
              <w:left w:val="single" w:sz="2" w:space="0" w:color="BFBFBF" w:themeColor="background1" w:themeShade="BF"/>
            </w:tcBorders>
            <w:vAlign w:val="center"/>
          </w:tcPr>
          <w:p w14:paraId="77243C76" w14:textId="77222DDC" w:rsidR="007B271F" w:rsidRPr="00CB1F54" w:rsidRDefault="007968C5" w:rsidP="00CB1F5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Phone (mobile preferred)</w:t>
            </w:r>
          </w:p>
        </w:tc>
        <w:sdt>
          <w:sdtPr>
            <w:rPr>
              <w:rFonts w:ascii="Aptos" w:hAnsi="Aptos"/>
              <w:color w:val="0D0D0D" w:themeColor="text1" w:themeTint="F2"/>
              <w:sz w:val="21"/>
              <w:szCs w:val="21"/>
            </w:rPr>
            <w:alias w:val="Phone"/>
            <w:tag w:val="Mobile Phone"/>
            <w:id w:val="1432167897"/>
            <w:placeholder>
              <w:docPart w:val="8041C985D0F244A6B73D808F858B45C7"/>
            </w:placeholder>
            <w:showingPlcHdr/>
            <w:text/>
          </w:sdtPr>
          <w:sdtContent>
            <w:tc>
              <w:tcPr>
                <w:tcW w:w="6653" w:type="dxa"/>
                <w:vAlign w:val="bottom"/>
              </w:tcPr>
              <w:p w14:paraId="52AB1E6D" w14:textId="27C4F14A" w:rsidR="007B271F" w:rsidRPr="0042316A" w:rsidRDefault="009E0C59" w:rsidP="00F559DD">
                <w:pPr>
                  <w:rPr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</w:tbl>
    <w:p w14:paraId="2CEF4826" w14:textId="0756953A" w:rsidR="004E7A2E" w:rsidRPr="00781556" w:rsidRDefault="00B03E19" w:rsidP="00385F2C">
      <w:pPr>
        <w:pStyle w:val="Heading1"/>
      </w:pPr>
      <w:r>
        <w:t xml:space="preserve">FACULTY/STAFF </w:t>
      </w:r>
      <w:r w:rsidR="001702BA" w:rsidRPr="00781556">
        <w:t xml:space="preserve">NOMINATOR 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97"/>
        <w:gridCol w:w="6657"/>
      </w:tblGrid>
      <w:tr w:rsidR="00EC06E3" w:rsidRPr="00781556" w14:paraId="2C997829" w14:textId="77777777" w:rsidTr="00CB1F54">
        <w:trPr>
          <w:cantSplit/>
          <w:trHeight w:val="288"/>
        </w:trPr>
        <w:tc>
          <w:tcPr>
            <w:tcW w:w="2697" w:type="dxa"/>
            <w:vAlign w:val="center"/>
          </w:tcPr>
          <w:p w14:paraId="7A3AD500" w14:textId="77777777" w:rsidR="00EC06E3" w:rsidRPr="00CB1F54" w:rsidRDefault="00EC06E3" w:rsidP="001A3F3D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Role</w:t>
            </w:r>
          </w:p>
        </w:tc>
        <w:tc>
          <w:tcPr>
            <w:tcW w:w="6657" w:type="dxa"/>
            <w:vAlign w:val="center"/>
          </w:tcPr>
          <w:p w14:paraId="3E0A4F85" w14:textId="4F138804" w:rsidR="00EC06E3" w:rsidRPr="00781556" w:rsidRDefault="003736A8" w:rsidP="00B259A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97626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6E3" w:rsidRPr="00781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C06E3" w:rsidRPr="00781556">
              <w:rPr>
                <w:sz w:val="20"/>
                <w:szCs w:val="20"/>
              </w:rPr>
              <w:t xml:space="preserve"> Faculty</w:t>
            </w:r>
            <w:r w:rsidR="001A6814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59239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6E3" w:rsidRPr="00781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C06E3" w:rsidRPr="00781556">
              <w:rPr>
                <w:sz w:val="20"/>
                <w:szCs w:val="20"/>
              </w:rPr>
              <w:t xml:space="preserve"> Staff  </w:t>
            </w:r>
          </w:p>
        </w:tc>
      </w:tr>
      <w:tr w:rsidR="008E6DC8" w:rsidRPr="00781556" w14:paraId="34355CA8" w14:textId="77777777" w:rsidTr="00CB1F54">
        <w:trPr>
          <w:cantSplit/>
          <w:trHeight w:val="288"/>
        </w:trPr>
        <w:tc>
          <w:tcPr>
            <w:tcW w:w="2697" w:type="dxa"/>
            <w:vAlign w:val="center"/>
          </w:tcPr>
          <w:p w14:paraId="0B3B5A31" w14:textId="77777777" w:rsidR="008E6DC8" w:rsidRPr="00CB1F54" w:rsidRDefault="008E6DC8" w:rsidP="001A3F3D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Full Name</w:t>
            </w:r>
          </w:p>
        </w:tc>
        <w:sdt>
          <w:sdtPr>
            <w:rPr>
              <w:rStyle w:val="PlaceholderText"/>
              <w:rFonts w:ascii="Aptos" w:hAnsi="Aptos"/>
              <w:color w:val="0D0D0D" w:themeColor="text1" w:themeTint="F2"/>
              <w:sz w:val="21"/>
              <w:szCs w:val="21"/>
            </w:rPr>
            <w:alias w:val="Nominator's Name"/>
            <w:tag w:val="Nominator's Name"/>
            <w:id w:val="-1633241084"/>
            <w:placeholder>
              <w:docPart w:val="E2C104E456204A4082506771DC338571"/>
            </w:placeholder>
            <w:showingPlcHdr/>
          </w:sdtPr>
          <w:sdtContent>
            <w:tc>
              <w:tcPr>
                <w:tcW w:w="6657" w:type="dxa"/>
                <w:vAlign w:val="center"/>
              </w:tcPr>
              <w:p w14:paraId="7EFFBE52" w14:textId="7E2763C4" w:rsidR="008E6DC8" w:rsidRPr="0042316A" w:rsidRDefault="00684746" w:rsidP="008B19B2">
                <w:pPr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303C11" w:rsidRPr="00781556" w14:paraId="4BDC26FF" w14:textId="77777777" w:rsidTr="00CB1F54">
        <w:trPr>
          <w:cantSplit/>
          <w:trHeight w:val="288"/>
        </w:trPr>
        <w:tc>
          <w:tcPr>
            <w:tcW w:w="2697" w:type="dxa"/>
            <w:vAlign w:val="center"/>
          </w:tcPr>
          <w:p w14:paraId="4FEE788A" w14:textId="095D98B9" w:rsidR="00303C11" w:rsidRPr="00CB1F54" w:rsidRDefault="00303C11" w:rsidP="001A3F3D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 xml:space="preserve">Title </w:t>
            </w:r>
          </w:p>
        </w:tc>
        <w:sdt>
          <w:sdtPr>
            <w:rPr>
              <w:rStyle w:val="PlaceholderText"/>
              <w:rFonts w:ascii="Aptos" w:hAnsi="Aptos"/>
              <w:color w:val="0D0D0D" w:themeColor="text1" w:themeTint="F2"/>
              <w:sz w:val="21"/>
              <w:szCs w:val="21"/>
            </w:rPr>
            <w:alias w:val="Nominator's Title"/>
            <w:tag w:val="Ttile"/>
            <w:id w:val="1485354379"/>
            <w:placeholder>
              <w:docPart w:val="26C12255BAC241C1BE059481C28B9CBD"/>
            </w:placeholder>
            <w:showingPlcHdr/>
          </w:sdtPr>
          <w:sdtContent>
            <w:tc>
              <w:tcPr>
                <w:tcW w:w="6657" w:type="dxa"/>
                <w:vAlign w:val="center"/>
              </w:tcPr>
              <w:p w14:paraId="0A93316F" w14:textId="400CA81B" w:rsidR="00303C11" w:rsidRPr="0042316A" w:rsidRDefault="00684746" w:rsidP="008B19B2">
                <w:pPr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CB1F54" w:rsidRPr="00781556" w14:paraId="480B3F2C" w14:textId="77777777" w:rsidTr="00CB1F54">
        <w:trPr>
          <w:cantSplit/>
          <w:trHeight w:val="288"/>
        </w:trPr>
        <w:tc>
          <w:tcPr>
            <w:tcW w:w="2697" w:type="dxa"/>
            <w:vAlign w:val="center"/>
          </w:tcPr>
          <w:p w14:paraId="7A7E2BF6" w14:textId="46A43511" w:rsidR="00CB1F54" w:rsidRPr="00CB1F54" w:rsidRDefault="00CB1F54" w:rsidP="00CB1F5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Department /College/Division</w:t>
            </w:r>
          </w:p>
        </w:tc>
        <w:sdt>
          <w:sdtPr>
            <w:rPr>
              <w:rStyle w:val="PlaceholderText"/>
              <w:rFonts w:ascii="Aptos" w:hAnsi="Aptos"/>
              <w:color w:val="0D0D0D" w:themeColor="text1" w:themeTint="F2"/>
              <w:sz w:val="21"/>
              <w:szCs w:val="21"/>
            </w:rPr>
            <w:alias w:val="Department/College/Division"/>
            <w:tag w:val="Dept/College/Div"/>
            <w:id w:val="1823231228"/>
            <w:placeholder>
              <w:docPart w:val="9D865380FB7446EBB9A1F4127ED5EB7E"/>
            </w:placeholder>
            <w:showingPlcHdr/>
          </w:sdtPr>
          <w:sdtContent>
            <w:tc>
              <w:tcPr>
                <w:tcW w:w="6657" w:type="dxa"/>
                <w:vAlign w:val="center"/>
              </w:tcPr>
              <w:p w14:paraId="556969C3" w14:textId="5E7F8CD0" w:rsidR="00CB1F54" w:rsidRPr="0042316A" w:rsidRDefault="00CB1F54" w:rsidP="00CB1F54">
                <w:pPr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CB1F54" w:rsidRPr="00781556" w14:paraId="0A0DF3CE" w14:textId="77777777" w:rsidTr="00CB1F54">
        <w:tblPrEx>
          <w:tblBorders>
            <w:left w:val="none" w:sz="0" w:space="0" w:color="auto"/>
          </w:tblBorders>
        </w:tblPrEx>
        <w:trPr>
          <w:trHeight w:val="288"/>
        </w:trPr>
        <w:tc>
          <w:tcPr>
            <w:tcW w:w="269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00A00E9" w14:textId="77777777" w:rsidR="00CB1F54" w:rsidRPr="00CB1F54" w:rsidRDefault="00CB1F54" w:rsidP="00CB1F54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Email</w:t>
            </w:r>
          </w:p>
        </w:tc>
        <w:sdt>
          <w:sdtPr>
            <w:rPr>
              <w:rStyle w:val="PlaceholderText"/>
              <w:rFonts w:ascii="Aptos" w:hAnsi="Aptos"/>
              <w:color w:val="0D0D0D" w:themeColor="text1" w:themeTint="F2"/>
              <w:sz w:val="21"/>
              <w:szCs w:val="21"/>
            </w:rPr>
            <w:alias w:val="Nominator's Email"/>
            <w:tag w:val="Email"/>
            <w:id w:val="-1635864175"/>
            <w:placeholder>
              <w:docPart w:val="EE970BF2B4854897A346B522D3633626"/>
            </w:placeholder>
            <w:showingPlcHdr/>
          </w:sdtPr>
          <w:sdtContent>
            <w:tc>
              <w:tcPr>
                <w:tcW w:w="6657" w:type="dxa"/>
                <w:vAlign w:val="center"/>
              </w:tcPr>
              <w:p w14:paraId="6C86CA5B" w14:textId="7ED06DE3" w:rsidR="00CB1F54" w:rsidRPr="0042316A" w:rsidRDefault="00CB1F54" w:rsidP="00CB1F54">
                <w:pPr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</w:tbl>
    <w:p w14:paraId="09012EA0" w14:textId="223B16E8" w:rsidR="00B03E19" w:rsidRDefault="00B03E19" w:rsidP="00385F2C">
      <w:pPr>
        <w:pStyle w:val="Heading1"/>
      </w:pPr>
      <w:r>
        <w:t xml:space="preserve">STUDENT </w:t>
      </w:r>
      <w:r w:rsidRPr="00781556">
        <w:t xml:space="preserve">NOMINATOR </w:t>
      </w:r>
    </w:p>
    <w:p w14:paraId="719D3AAC" w14:textId="26570E4E" w:rsidR="005F20D9" w:rsidRPr="00076913" w:rsidRDefault="005F20D9" w:rsidP="005F20D9">
      <w:pPr>
        <w:rPr>
          <w:i/>
          <w:iCs/>
          <w:sz w:val="20"/>
          <w:szCs w:val="20"/>
        </w:rPr>
      </w:pPr>
      <w:r w:rsidRPr="00076913">
        <w:rPr>
          <w:i/>
          <w:iCs/>
          <w:sz w:val="20"/>
          <w:szCs w:val="20"/>
        </w:rPr>
        <w:t xml:space="preserve">To be completed </w:t>
      </w:r>
      <w:r w:rsidR="00076913" w:rsidRPr="00076913">
        <w:rPr>
          <w:i/>
          <w:iCs/>
          <w:sz w:val="20"/>
          <w:szCs w:val="20"/>
        </w:rPr>
        <w:t>only by student nominators.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47"/>
        <w:gridCol w:w="7107"/>
      </w:tblGrid>
      <w:tr w:rsidR="00B03E19" w:rsidRPr="00781556" w14:paraId="67AC367B" w14:textId="77777777" w:rsidTr="008B0569">
        <w:trPr>
          <w:cantSplit/>
          <w:trHeight w:val="288"/>
        </w:trPr>
        <w:tc>
          <w:tcPr>
            <w:tcW w:w="2247" w:type="dxa"/>
            <w:vAlign w:val="center"/>
          </w:tcPr>
          <w:p w14:paraId="1E31607C" w14:textId="77777777" w:rsidR="00B03E19" w:rsidRPr="00CB1F54" w:rsidRDefault="00B03E19" w:rsidP="001A3F3D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Full Name</w:t>
            </w:r>
          </w:p>
        </w:tc>
        <w:sdt>
          <w:sdtPr>
            <w:rPr>
              <w:rStyle w:val="PlaceholderText"/>
              <w:rFonts w:ascii="Aptos" w:hAnsi="Aptos"/>
              <w:color w:val="0D0D0D" w:themeColor="text1" w:themeTint="F2"/>
              <w:sz w:val="21"/>
              <w:szCs w:val="21"/>
            </w:rPr>
            <w:alias w:val="Student Nominator's Name"/>
            <w:tag w:val="Name"/>
            <w:id w:val="1986891940"/>
            <w:placeholder>
              <w:docPart w:val="51744DA6168C4DD6946560461A8D0C32"/>
            </w:placeholder>
            <w:showingPlcHdr/>
          </w:sdtPr>
          <w:sdtContent>
            <w:tc>
              <w:tcPr>
                <w:tcW w:w="7107" w:type="dxa"/>
                <w:vAlign w:val="center"/>
              </w:tcPr>
              <w:p w14:paraId="674F48E4" w14:textId="1AAA246C" w:rsidR="00B03E19" w:rsidRPr="0042316A" w:rsidRDefault="00B80E92" w:rsidP="00B259A9">
                <w:pPr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B03E19" w:rsidRPr="00781556" w14:paraId="646DBD80" w14:textId="77777777" w:rsidTr="008B0569">
        <w:tblPrEx>
          <w:tblBorders>
            <w:left w:val="none" w:sz="0" w:space="0" w:color="auto"/>
          </w:tblBorders>
        </w:tblPrEx>
        <w:trPr>
          <w:trHeight w:val="288"/>
        </w:trPr>
        <w:tc>
          <w:tcPr>
            <w:tcW w:w="2247" w:type="dxa"/>
            <w:tcBorders>
              <w:left w:val="single" w:sz="2" w:space="0" w:color="BFBFBF" w:themeColor="background1" w:themeShade="BF"/>
            </w:tcBorders>
            <w:vAlign w:val="center"/>
          </w:tcPr>
          <w:p w14:paraId="54B2FCDA" w14:textId="77777777" w:rsidR="00B03E19" w:rsidRPr="00CB1F54" w:rsidRDefault="00B03E19" w:rsidP="001A3F3D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Email</w:t>
            </w:r>
          </w:p>
        </w:tc>
        <w:sdt>
          <w:sdtPr>
            <w:rPr>
              <w:rStyle w:val="PlaceholderText"/>
              <w:rFonts w:ascii="Aptos" w:hAnsi="Aptos"/>
              <w:color w:val="0D0D0D" w:themeColor="text1" w:themeTint="F2"/>
              <w:sz w:val="21"/>
              <w:szCs w:val="21"/>
            </w:rPr>
            <w:alias w:val="Student Nominator's Email"/>
            <w:tag w:val="Email"/>
            <w:id w:val="650413698"/>
            <w:placeholder>
              <w:docPart w:val="55D1D24F6CFA4EC0B37F3343534EFDB4"/>
            </w:placeholder>
            <w:showingPlcHdr/>
          </w:sdtPr>
          <w:sdtContent>
            <w:tc>
              <w:tcPr>
                <w:tcW w:w="7107" w:type="dxa"/>
                <w:vAlign w:val="center"/>
              </w:tcPr>
              <w:p w14:paraId="719B0DCF" w14:textId="4C9AF9D6" w:rsidR="00B03E19" w:rsidRPr="0042316A" w:rsidRDefault="00F734C1" w:rsidP="00B259A9">
                <w:pPr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B03E19" w:rsidRPr="00781556" w14:paraId="517E6120" w14:textId="77777777" w:rsidTr="008B0569">
        <w:trPr>
          <w:cantSplit/>
          <w:trHeight w:val="288"/>
        </w:trPr>
        <w:tc>
          <w:tcPr>
            <w:tcW w:w="2247" w:type="dxa"/>
            <w:vAlign w:val="center"/>
          </w:tcPr>
          <w:p w14:paraId="34FDC87D" w14:textId="6DBCD936" w:rsidR="00B03E19" w:rsidRPr="00CB1F54" w:rsidRDefault="00B03E19" w:rsidP="001A3F3D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>ID Number</w:t>
            </w:r>
          </w:p>
        </w:tc>
        <w:sdt>
          <w:sdtPr>
            <w:rPr>
              <w:rStyle w:val="PlaceholderText"/>
              <w:rFonts w:ascii="Aptos" w:hAnsi="Aptos"/>
              <w:color w:val="0D0D0D" w:themeColor="text1" w:themeTint="F2"/>
              <w:sz w:val="21"/>
              <w:szCs w:val="21"/>
            </w:rPr>
            <w:alias w:val="Student ID"/>
            <w:tag w:val="Student ID"/>
            <w:id w:val="1450126064"/>
            <w:placeholder>
              <w:docPart w:val="692D4445B26546ECB8E787EDF619CADD"/>
            </w:placeholder>
            <w:showingPlcHdr/>
          </w:sdtPr>
          <w:sdtContent>
            <w:tc>
              <w:tcPr>
                <w:tcW w:w="7107" w:type="dxa"/>
                <w:vAlign w:val="center"/>
              </w:tcPr>
              <w:p w14:paraId="070121E7" w14:textId="41EF4C9B" w:rsidR="00B03E19" w:rsidRPr="0042316A" w:rsidRDefault="00F734C1" w:rsidP="00B259A9">
                <w:pPr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  <w:tr w:rsidR="00B03E19" w:rsidRPr="00781556" w14:paraId="2CA8FE57" w14:textId="77777777" w:rsidTr="008B0569">
        <w:trPr>
          <w:cantSplit/>
          <w:trHeight w:val="288"/>
        </w:trPr>
        <w:tc>
          <w:tcPr>
            <w:tcW w:w="2247" w:type="dxa"/>
            <w:vAlign w:val="center"/>
          </w:tcPr>
          <w:p w14:paraId="7860EA07" w14:textId="0C204FA1" w:rsidR="00B03E19" w:rsidRPr="00CB1F54" w:rsidRDefault="00B03E19" w:rsidP="001A3F3D">
            <w:pPr>
              <w:ind w:left="144"/>
              <w:rPr>
                <w:b/>
                <w:bCs/>
                <w:color w:val="595959" w:themeColor="text1" w:themeTint="A6"/>
                <w:sz w:val="18"/>
                <w:szCs w:val="18"/>
              </w:rPr>
            </w:pPr>
            <w:r w:rsidRPr="00CB1F54">
              <w:rPr>
                <w:b/>
                <w:bCs/>
                <w:color w:val="595959" w:themeColor="text1" w:themeTint="A6"/>
                <w:sz w:val="18"/>
                <w:szCs w:val="18"/>
              </w:rPr>
              <w:t xml:space="preserve">Major </w:t>
            </w:r>
          </w:p>
        </w:tc>
        <w:sdt>
          <w:sdtPr>
            <w:rPr>
              <w:rStyle w:val="PlaceholderText"/>
              <w:rFonts w:ascii="Aptos" w:hAnsi="Aptos"/>
              <w:color w:val="0D0D0D" w:themeColor="text1" w:themeTint="F2"/>
              <w:sz w:val="21"/>
              <w:szCs w:val="21"/>
            </w:rPr>
            <w:alias w:val="Major"/>
            <w:tag w:val="Major"/>
            <w:id w:val="1534227670"/>
            <w:placeholder>
              <w:docPart w:val="19817FA5FA5E40A28D24DA39786A12B0"/>
            </w:placeholder>
            <w:showingPlcHdr/>
          </w:sdtPr>
          <w:sdtContent>
            <w:tc>
              <w:tcPr>
                <w:tcW w:w="7107" w:type="dxa"/>
                <w:vAlign w:val="center"/>
              </w:tcPr>
              <w:p w14:paraId="38FF13D7" w14:textId="43152480" w:rsidR="00B03E19" w:rsidRPr="0042316A" w:rsidRDefault="00F734C1" w:rsidP="00B259A9">
                <w:pPr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</w:pPr>
                <w:r w:rsidRPr="0042316A">
                  <w:rPr>
                    <w:rStyle w:val="PlaceholderText"/>
                    <w:rFonts w:ascii="Aptos" w:hAnsi="Aptos"/>
                    <w:color w:val="0D0D0D" w:themeColor="text1" w:themeTint="F2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</w:tr>
    </w:tbl>
    <w:p w14:paraId="758E8E24" w14:textId="5FEBE6E8" w:rsidR="004759C1" w:rsidRPr="00996A96" w:rsidRDefault="004759C1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6F4925" w:rsidRPr="007F40A5" w14:paraId="529909E9" w14:textId="77777777" w:rsidTr="005F009C">
        <w:tc>
          <w:tcPr>
            <w:tcW w:w="9350" w:type="dxa"/>
          </w:tcPr>
          <w:p w14:paraId="3A43B58F" w14:textId="12E4E18F" w:rsidR="00056EFD" w:rsidRPr="007F40A5" w:rsidRDefault="00056EFD" w:rsidP="00CB1F54">
            <w:pPr>
              <w:ind w:left="144"/>
              <w:rPr>
                <w:b/>
                <w:bCs/>
                <w:color w:val="auto"/>
                <w:sz w:val="20"/>
                <w:szCs w:val="20"/>
              </w:rPr>
            </w:pPr>
            <w:r w:rsidRPr="007F40A5">
              <w:rPr>
                <w:b/>
                <w:bCs/>
                <w:color w:val="auto"/>
                <w:sz w:val="20"/>
                <w:szCs w:val="20"/>
              </w:rPr>
              <w:lastRenderedPageBreak/>
              <w:t>Are you a current or former student of the nominee?</w:t>
            </w:r>
          </w:p>
        </w:tc>
      </w:tr>
      <w:tr w:rsidR="00056EFD" w14:paraId="4EED7F3B" w14:textId="77777777" w:rsidTr="005F009C">
        <w:tc>
          <w:tcPr>
            <w:tcW w:w="9350" w:type="dxa"/>
          </w:tcPr>
          <w:p w14:paraId="3A6850B8" w14:textId="5E16929C" w:rsidR="00056EFD" w:rsidRDefault="003736A8">
            <w:pPr>
              <w:rPr>
                <w:b/>
                <w:bCs/>
                <w:sz w:val="18"/>
                <w:szCs w:val="18"/>
              </w:rPr>
            </w:pPr>
            <w:sdt>
              <w:sdtPr>
                <w:rPr>
                  <w:sz w:val="20"/>
                  <w:szCs w:val="20"/>
                </w:rPr>
                <w:id w:val="-74040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EFD" w:rsidRPr="00781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56EFD" w:rsidRPr="00781556">
              <w:rPr>
                <w:sz w:val="20"/>
                <w:szCs w:val="20"/>
              </w:rPr>
              <w:t xml:space="preserve"> </w:t>
            </w:r>
            <w:r w:rsidR="001D3ED5">
              <w:rPr>
                <w:sz w:val="20"/>
                <w:szCs w:val="20"/>
              </w:rPr>
              <w:t>Current</w:t>
            </w:r>
            <w:r w:rsidR="001D3ED5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99529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EFD" w:rsidRPr="00781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56EFD" w:rsidRPr="00781556">
              <w:rPr>
                <w:sz w:val="20"/>
                <w:szCs w:val="20"/>
              </w:rPr>
              <w:t xml:space="preserve"> </w:t>
            </w:r>
            <w:r w:rsidR="001D3ED5">
              <w:rPr>
                <w:sz w:val="20"/>
                <w:szCs w:val="20"/>
              </w:rPr>
              <w:t>Former</w:t>
            </w:r>
            <w:r w:rsidR="001D3ED5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887140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ED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619E1">
              <w:rPr>
                <w:sz w:val="20"/>
                <w:szCs w:val="20"/>
              </w:rPr>
              <w:t>Neither</w:t>
            </w:r>
          </w:p>
        </w:tc>
      </w:tr>
      <w:tr w:rsidR="003E004B" w:rsidRPr="006F4925" w14:paraId="39BC441B" w14:textId="77777777" w:rsidTr="005F009C">
        <w:tc>
          <w:tcPr>
            <w:tcW w:w="9350" w:type="dxa"/>
          </w:tcPr>
          <w:p w14:paraId="725B759F" w14:textId="5B746F85" w:rsidR="003E004B" w:rsidRPr="006F4925" w:rsidRDefault="007F40A5" w:rsidP="00CB1F54">
            <w:pPr>
              <w:ind w:left="144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Students/Alumni</w:t>
            </w:r>
            <w:r w:rsidR="003333A2" w:rsidRPr="006F4925">
              <w:rPr>
                <w:b/>
                <w:bCs/>
                <w:color w:val="auto"/>
                <w:sz w:val="18"/>
                <w:szCs w:val="18"/>
              </w:rPr>
              <w:t>:</w:t>
            </w:r>
            <w:r w:rsidR="003E004B" w:rsidRPr="006F4925">
              <w:rPr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9F6915" w:rsidRPr="009F6915">
              <w:rPr>
                <w:b/>
                <w:bCs/>
                <w:color w:val="auto"/>
                <w:sz w:val="18"/>
                <w:szCs w:val="18"/>
              </w:rPr>
              <w:t>If applicable, list the instructor’s courses you’ve taken, including course name, number, section, and semester.</w:t>
            </w:r>
          </w:p>
        </w:tc>
      </w:tr>
      <w:tr w:rsidR="003E004B" w14:paraId="00D94C27" w14:textId="77777777" w:rsidTr="009B7166">
        <w:trPr>
          <w:trHeight w:val="288"/>
        </w:trPr>
        <w:sdt>
          <w:sdtPr>
            <w:rPr>
              <w:rStyle w:val="PlaceholderText"/>
              <w:rFonts w:ascii="Aptos" w:hAnsi="Aptos"/>
              <w:color w:val="0D0D0D" w:themeColor="text1" w:themeTint="F2"/>
            </w:rPr>
            <w:alias w:val="Student Couse Details"/>
            <w:tag w:val="Course Details"/>
            <w:id w:val="-906068243"/>
            <w:placeholder>
              <w:docPart w:val="EBA83EC19B424F86AE7421E3A60E72AB"/>
            </w:placeholder>
            <w:showingPlcHdr/>
          </w:sdtPr>
          <w:sdtContent>
            <w:tc>
              <w:tcPr>
                <w:tcW w:w="935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068D96A8" w14:textId="2163AD89" w:rsidR="003E004B" w:rsidRPr="0031632D" w:rsidRDefault="00E66687">
                <w:pPr>
                  <w:rPr>
                    <w:rStyle w:val="PlaceholderText"/>
                    <w:rFonts w:ascii="Aptos" w:hAnsi="Aptos"/>
                    <w:color w:val="0D0D0D" w:themeColor="text1" w:themeTint="F2"/>
                  </w:rPr>
                </w:pPr>
                <w:r w:rsidRPr="0031632D">
                  <w:rPr>
                    <w:rStyle w:val="PlaceholderText"/>
                    <w:rFonts w:ascii="Aptos" w:hAnsi="Aptos"/>
                    <w:color w:val="0D0D0D" w:themeColor="text1" w:themeTint="F2"/>
                  </w:rPr>
                  <w:t>Click or tap here to enter text.</w:t>
                </w:r>
              </w:p>
            </w:tc>
          </w:sdtContent>
        </w:sdt>
      </w:tr>
      <w:tr w:rsidR="003E004B" w:rsidRPr="006F4925" w14:paraId="7EE063BB" w14:textId="77777777" w:rsidTr="005F009C">
        <w:tc>
          <w:tcPr>
            <w:tcW w:w="9350" w:type="dxa"/>
            <w:vAlign w:val="center"/>
          </w:tcPr>
          <w:p w14:paraId="2B4B3296" w14:textId="1F547F7F" w:rsidR="003E004B" w:rsidRPr="006F4925" w:rsidRDefault="00D364C4" w:rsidP="00CB1F54">
            <w:pPr>
              <w:ind w:left="144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 xml:space="preserve">Students/Alumni: </w:t>
            </w:r>
            <w:r w:rsidR="00D17EC5" w:rsidRPr="006F4925">
              <w:rPr>
                <w:b/>
                <w:bCs/>
                <w:color w:val="auto"/>
                <w:sz w:val="18"/>
                <w:szCs w:val="18"/>
              </w:rPr>
              <w:t xml:space="preserve">When relevant, detail your interactions with </w:t>
            </w:r>
            <w:r w:rsidR="0059502D">
              <w:rPr>
                <w:b/>
                <w:bCs/>
                <w:color w:val="auto"/>
                <w:sz w:val="18"/>
                <w:szCs w:val="18"/>
              </w:rPr>
              <w:t>faculty/</w:t>
            </w:r>
            <w:r w:rsidR="00D17EC5" w:rsidRPr="006F4925">
              <w:rPr>
                <w:b/>
                <w:bCs/>
                <w:color w:val="auto"/>
                <w:sz w:val="18"/>
                <w:szCs w:val="18"/>
              </w:rPr>
              <w:t xml:space="preserve">non-teaching faculty or experience </w:t>
            </w:r>
            <w:r w:rsidR="008C53BB">
              <w:rPr>
                <w:b/>
                <w:bCs/>
                <w:color w:val="auto"/>
                <w:sz w:val="18"/>
                <w:szCs w:val="18"/>
              </w:rPr>
              <w:t>related to an</w:t>
            </w:r>
            <w:r w:rsidR="00D17EC5" w:rsidRPr="006F4925">
              <w:rPr>
                <w:b/>
                <w:bCs/>
                <w:color w:val="auto"/>
                <w:sz w:val="18"/>
                <w:szCs w:val="18"/>
              </w:rPr>
              <w:t xml:space="preserve"> MPP/Staff </w:t>
            </w:r>
            <w:r w:rsidR="008C53BB">
              <w:rPr>
                <w:b/>
                <w:bCs/>
                <w:color w:val="auto"/>
                <w:sz w:val="18"/>
                <w:szCs w:val="18"/>
              </w:rPr>
              <w:t>nominee</w:t>
            </w:r>
            <w:r w:rsidR="00D17EC5" w:rsidRPr="006F4925">
              <w:rPr>
                <w:b/>
                <w:bCs/>
                <w:color w:val="auto"/>
                <w:sz w:val="18"/>
                <w:szCs w:val="18"/>
              </w:rPr>
              <w:t>.</w:t>
            </w:r>
          </w:p>
        </w:tc>
      </w:tr>
      <w:tr w:rsidR="003E004B" w:rsidRPr="009B7166" w14:paraId="31DBE3B0" w14:textId="77777777" w:rsidTr="009B7166">
        <w:trPr>
          <w:trHeight w:val="288"/>
        </w:trPr>
        <w:sdt>
          <w:sdtPr>
            <w:rPr>
              <w:rStyle w:val="PlaceholderText"/>
              <w:rFonts w:ascii="Aptos" w:hAnsi="Aptos"/>
              <w:color w:val="0D0D0D" w:themeColor="text1" w:themeTint="F2"/>
            </w:rPr>
            <w:alias w:val="Interactions/Experience"/>
            <w:tag w:val="Interactions/Experience"/>
            <w:id w:val="-838458964"/>
            <w:placeholder>
              <w:docPart w:val="5231C371AB364C26A10E60EEBCC46435"/>
            </w:placeholder>
            <w:showingPlcHdr/>
          </w:sdtPr>
          <w:sdtEndPr>
            <w:rPr>
              <w:rStyle w:val="PlaceholderText"/>
              <w:color w:val="0D0D0D" w:themeColor="text1" w:themeTint="F2"/>
            </w:rPr>
          </w:sdtEndPr>
          <w:sdtContent>
            <w:tc>
              <w:tcPr>
                <w:tcW w:w="935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015EEDF8" w14:textId="05C3925D" w:rsidR="003E004B" w:rsidRPr="009B7166" w:rsidRDefault="00E66687" w:rsidP="003E004B">
                <w:pPr>
                  <w:rPr>
                    <w:rStyle w:val="PlaceholderText"/>
                    <w:rFonts w:ascii="Aptos" w:hAnsi="Aptos"/>
                    <w:color w:val="0D0D0D" w:themeColor="text1" w:themeTint="F2"/>
                  </w:rPr>
                </w:pPr>
                <w:r w:rsidRPr="0031632D">
                  <w:rPr>
                    <w:rStyle w:val="PlaceholderText"/>
                    <w:rFonts w:ascii="Aptos" w:hAnsi="Aptos"/>
                    <w:color w:val="0D0D0D" w:themeColor="text1" w:themeTint="F2"/>
                  </w:rPr>
                  <w:t>Click or tap here to enter text.</w:t>
                </w:r>
              </w:p>
            </w:tc>
          </w:sdtContent>
        </w:sdt>
      </w:tr>
    </w:tbl>
    <w:p w14:paraId="53D0E8BC" w14:textId="77777777" w:rsidR="008B0569" w:rsidRPr="008B0569" w:rsidRDefault="00CB77EE" w:rsidP="00385F2C">
      <w:pPr>
        <w:pStyle w:val="Heading1"/>
      </w:pPr>
      <w:r w:rsidRPr="008B0569">
        <w:t>Additional Nominators</w:t>
      </w:r>
    </w:p>
    <w:p w14:paraId="470DBE4F" w14:textId="71FCF80B" w:rsidR="003E242C" w:rsidRPr="003E242C" w:rsidRDefault="003736A8" w:rsidP="00B04FEE">
      <w:pPr>
        <w:tabs>
          <w:tab w:val="left" w:pos="1440"/>
          <w:tab w:val="right" w:pos="9360"/>
        </w:tabs>
        <w:spacing w:after="80"/>
        <w:ind w:left="111"/>
        <w:rPr>
          <w:sz w:val="20"/>
          <w:szCs w:val="20"/>
        </w:rPr>
      </w:pPr>
      <w:sdt>
        <w:sdtPr>
          <w:rPr>
            <w:sz w:val="20"/>
            <w:szCs w:val="20"/>
          </w:rPr>
          <w:id w:val="-681433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77EE" w:rsidRPr="00BF03A6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B77EE" w:rsidRPr="00BF03A6">
        <w:rPr>
          <w:sz w:val="20"/>
          <w:szCs w:val="20"/>
        </w:rPr>
        <w:t xml:space="preserve"> No</w:t>
      </w:r>
      <w:r w:rsidR="00FC0809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565226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0809" w:rsidRPr="00BF03A6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C0809" w:rsidRPr="00BF03A6">
        <w:rPr>
          <w:sz w:val="20"/>
          <w:szCs w:val="20"/>
        </w:rPr>
        <w:t xml:space="preserve"> Yes</w:t>
      </w:r>
      <w:r w:rsidR="00714892">
        <w:rPr>
          <w:sz w:val="20"/>
          <w:szCs w:val="20"/>
        </w:rPr>
        <w:tab/>
      </w:r>
      <w:r w:rsidR="003E242C" w:rsidRPr="003E242C">
        <w:rPr>
          <w:b/>
          <w:bCs/>
          <w:sz w:val="20"/>
          <w:szCs w:val="20"/>
        </w:rPr>
        <w:t>If applicable, include the following</w:t>
      </w:r>
      <w:r w:rsidR="009B7166" w:rsidRPr="00B04FEE">
        <w:rPr>
          <w:b/>
          <w:bCs/>
          <w:sz w:val="20"/>
          <w:szCs w:val="20"/>
        </w:rPr>
        <w:t xml:space="preserve"> for </w:t>
      </w:r>
      <w:r w:rsidR="0073696D">
        <w:rPr>
          <w:b/>
          <w:bCs/>
          <w:sz w:val="20"/>
          <w:szCs w:val="20"/>
        </w:rPr>
        <w:t>other</w:t>
      </w:r>
      <w:r w:rsidR="009B7166" w:rsidRPr="00B04FEE">
        <w:rPr>
          <w:b/>
          <w:bCs/>
          <w:sz w:val="20"/>
          <w:szCs w:val="20"/>
        </w:rPr>
        <w:t xml:space="preserve"> nominators</w:t>
      </w:r>
      <w:r w:rsidR="003E242C" w:rsidRPr="003E242C">
        <w:rPr>
          <w:b/>
          <w:bCs/>
          <w:sz w:val="20"/>
          <w:szCs w:val="20"/>
        </w:rPr>
        <w:t>:</w:t>
      </w:r>
    </w:p>
    <w:p w14:paraId="754ABD6E" w14:textId="4905F7C6" w:rsidR="003E242C" w:rsidRPr="00FC0809" w:rsidRDefault="003E242C" w:rsidP="00FC0809">
      <w:pPr>
        <w:pStyle w:val="ListParagraph"/>
        <w:numPr>
          <w:ilvl w:val="0"/>
          <w:numId w:val="19"/>
        </w:numPr>
        <w:spacing w:after="0"/>
        <w:rPr>
          <w:szCs w:val="20"/>
        </w:rPr>
      </w:pPr>
      <w:r w:rsidRPr="00FC0809">
        <w:rPr>
          <w:b/>
          <w:bCs/>
          <w:szCs w:val="20"/>
        </w:rPr>
        <w:t>Faculty/Staff</w:t>
      </w:r>
      <w:r w:rsidRPr="00FC0809">
        <w:rPr>
          <w:szCs w:val="20"/>
        </w:rPr>
        <w:t>: Names, titles, and email addresses</w:t>
      </w:r>
      <w:r w:rsidR="00AA28CF" w:rsidRPr="00FC0809">
        <w:rPr>
          <w:szCs w:val="20"/>
        </w:rPr>
        <w:t>. M</w:t>
      </w:r>
      <w:r w:rsidRPr="00FC0809">
        <w:rPr>
          <w:szCs w:val="20"/>
        </w:rPr>
        <w:t>ay be listed as signatories in the nomination letter.</w:t>
      </w:r>
    </w:p>
    <w:p w14:paraId="64BA4D62" w14:textId="2382559D" w:rsidR="00815AAB" w:rsidRPr="00FC0809" w:rsidRDefault="003E242C" w:rsidP="00FC0809">
      <w:pPr>
        <w:pStyle w:val="ListParagraph"/>
        <w:numPr>
          <w:ilvl w:val="0"/>
          <w:numId w:val="19"/>
        </w:numPr>
        <w:spacing w:after="0"/>
        <w:rPr>
          <w:szCs w:val="20"/>
        </w:rPr>
      </w:pPr>
      <w:r w:rsidRPr="00FC0809">
        <w:rPr>
          <w:b/>
          <w:bCs/>
          <w:szCs w:val="20"/>
        </w:rPr>
        <w:t>Students</w:t>
      </w:r>
      <w:r w:rsidR="002A70F0" w:rsidRPr="00FC0809">
        <w:rPr>
          <w:b/>
          <w:bCs/>
          <w:szCs w:val="20"/>
        </w:rPr>
        <w:t>/Alumni</w:t>
      </w:r>
      <w:r w:rsidRPr="00FC0809">
        <w:rPr>
          <w:szCs w:val="20"/>
        </w:rPr>
        <w:t>: Names, email addresses, student ID numbers, majors, and relevant course information</w:t>
      </w:r>
      <w:r w:rsidR="00624A5A">
        <w:rPr>
          <w:szCs w:val="20"/>
        </w:rPr>
        <w:t xml:space="preserve"> as described above</w:t>
      </w:r>
      <w:r w:rsidRPr="00FC0809">
        <w:rPr>
          <w:szCs w:val="20"/>
        </w:rPr>
        <w:t>.</w:t>
      </w:r>
      <w:r w:rsidR="002A70F0" w:rsidRPr="00FC0809">
        <w:rPr>
          <w:szCs w:val="20"/>
        </w:rPr>
        <w:t xml:space="preserve"> May be included as a separate document with the </w:t>
      </w:r>
      <w:r w:rsidR="00FC0809" w:rsidRPr="00FC0809">
        <w:rPr>
          <w:szCs w:val="20"/>
        </w:rPr>
        <w:t>nomination.</w:t>
      </w:r>
    </w:p>
    <w:sectPr w:rsidR="00815AAB" w:rsidRPr="00FC0809" w:rsidSect="009D2579">
      <w:headerReference w:type="first" r:id="rId12"/>
      <w:footerReference w:type="first" r:id="rId13"/>
      <w:pgSz w:w="12240" w:h="15840" w:code="1"/>
      <w:pgMar w:top="1440" w:right="1080" w:bottom="720" w:left="1800" w:header="720" w:footer="288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47BAB" w14:textId="77777777" w:rsidR="009E322D" w:rsidRDefault="009E322D" w:rsidP="000028A8">
      <w:r>
        <w:separator/>
      </w:r>
    </w:p>
  </w:endnote>
  <w:endnote w:type="continuationSeparator" w:id="0">
    <w:p w14:paraId="0B913F35" w14:textId="77777777" w:rsidR="009E322D" w:rsidRDefault="009E322D" w:rsidP="0000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2F286" w14:textId="7F5159A3" w:rsidR="00B635BC" w:rsidRPr="00833675" w:rsidRDefault="00833675" w:rsidP="00833675">
    <w:pPr>
      <w:pStyle w:val="Footer"/>
      <w:pBdr>
        <w:top w:val="single" w:sz="4" w:space="1" w:color="D1D3D4" w:themeColor="accent5"/>
      </w:pBdr>
      <w:jc w:val="right"/>
      <w:rPr>
        <w:sz w:val="16"/>
        <w:szCs w:val="16"/>
      </w:rPr>
    </w:pPr>
    <w:r>
      <w:rPr>
        <w:sz w:val="16"/>
        <w:szCs w:val="16"/>
      </w:rPr>
      <w:t>August 2025 (mj)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E28D2" w14:textId="77777777" w:rsidR="009E322D" w:rsidRDefault="009E322D" w:rsidP="000028A8">
      <w:r>
        <w:separator/>
      </w:r>
    </w:p>
  </w:footnote>
  <w:footnote w:type="continuationSeparator" w:id="0">
    <w:p w14:paraId="481150D2" w14:textId="77777777" w:rsidR="009E322D" w:rsidRDefault="009E322D" w:rsidP="0000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19AEA" w14:textId="77777777" w:rsidR="00B635BC" w:rsidRDefault="00B635BC" w:rsidP="00B635BC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7C0DB748" wp14:editId="353D33AD">
              <wp:simplePos x="0" y="0"/>
              <wp:positionH relativeFrom="column">
                <wp:posOffset>-1145540</wp:posOffset>
              </wp:positionH>
              <wp:positionV relativeFrom="page">
                <wp:posOffset>0</wp:posOffset>
              </wp:positionV>
              <wp:extent cx="914400" cy="10066713"/>
              <wp:effectExtent l="0" t="0" r="0" b="0"/>
              <wp:wrapNone/>
              <wp:docPr id="402117168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1006671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63DAC2" id="Rectangle 2" o:spid="_x0000_s1026" alt="&quot;&quot;" style="position:absolute;margin-left:-90.2pt;margin-top:0;width:1in;height:79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" o:allowoverlap="f" fillcolor="#002e5a [3204]" stroked="f" strokeweight="1pt">
              <w10:wrap anchory="page"/>
            </v:rect>
          </w:pict>
        </mc:Fallback>
      </mc:AlternateContent>
    </w:r>
    <w:r>
      <w:rPr>
        <w:noProof/>
      </w:rPr>
      <w:drawing>
        <wp:inline distT="0" distB="0" distL="0" distR="0" wp14:anchorId="07F44AB1" wp14:editId="41E22FC8">
          <wp:extent cx="5029200" cy="540917"/>
          <wp:effectExtent l="0" t="0" r="0" b="0"/>
          <wp:docPr id="1878871863" name="Picture 1878871863" descr="California State University San Marc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871863" name="Picture 1878871863" descr="California State University San Marcos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540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80FA4B" w14:textId="77777777" w:rsidR="00B635BC" w:rsidRDefault="00B635BC" w:rsidP="00B635BC">
    <w:pPr>
      <w:pStyle w:val="Header"/>
      <w:pBdr>
        <w:bottom w:val="single" w:sz="4" w:space="1" w:color="404040" w:themeColor="text1" w:themeTint="BF"/>
      </w:pBdr>
    </w:pPr>
  </w:p>
  <w:p w14:paraId="7F5778F9" w14:textId="77777777" w:rsidR="00B21B17" w:rsidRPr="00B635BC" w:rsidRDefault="00B21B17" w:rsidP="00B635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DCEAD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8EED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DC08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9C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0063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6BCD5" w:themeColor="accent4"/>
      </w:rPr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6" w15:restartNumberingAfterBreak="0">
    <w:nsid w:val="09A07440"/>
    <w:multiLevelType w:val="hybridMultilevel"/>
    <w:tmpl w:val="40F20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152F3"/>
    <w:multiLevelType w:val="hybridMultilevel"/>
    <w:tmpl w:val="BAC8F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6BCD5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27CD1"/>
    <w:multiLevelType w:val="multilevel"/>
    <w:tmpl w:val="6F68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2A7A36"/>
    <w:multiLevelType w:val="hybridMultilevel"/>
    <w:tmpl w:val="0C64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F0B0A"/>
    <w:multiLevelType w:val="hybridMultilevel"/>
    <w:tmpl w:val="85DCB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D7987"/>
    <w:multiLevelType w:val="hybridMultilevel"/>
    <w:tmpl w:val="FB9C4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95319"/>
    <w:multiLevelType w:val="hybridMultilevel"/>
    <w:tmpl w:val="679AF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737D5"/>
    <w:multiLevelType w:val="hybridMultilevel"/>
    <w:tmpl w:val="26BC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96849"/>
    <w:multiLevelType w:val="hybridMultilevel"/>
    <w:tmpl w:val="F38E3F3E"/>
    <w:lvl w:ilvl="0" w:tplc="B1520A6C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7" w15:restartNumberingAfterBreak="0">
    <w:nsid w:val="7F9716BD"/>
    <w:multiLevelType w:val="hybridMultilevel"/>
    <w:tmpl w:val="236EB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840535">
    <w:abstractNumId w:val="5"/>
  </w:num>
  <w:num w:numId="2" w16cid:durableId="1332414107">
    <w:abstractNumId w:val="8"/>
  </w:num>
  <w:num w:numId="3" w16cid:durableId="1319725333">
    <w:abstractNumId w:val="4"/>
  </w:num>
  <w:num w:numId="4" w16cid:durableId="832061100">
    <w:abstractNumId w:val="4"/>
    <w:lvlOverride w:ilvl="0">
      <w:startOverride w:val="1"/>
    </w:lvlOverride>
  </w:num>
  <w:num w:numId="5" w16cid:durableId="67506796">
    <w:abstractNumId w:val="11"/>
  </w:num>
  <w:num w:numId="6" w16cid:durableId="1292520902">
    <w:abstractNumId w:val="3"/>
  </w:num>
  <w:num w:numId="7" w16cid:durableId="2080059745">
    <w:abstractNumId w:val="2"/>
  </w:num>
  <w:num w:numId="8" w16cid:durableId="965501288">
    <w:abstractNumId w:val="1"/>
  </w:num>
  <w:num w:numId="9" w16cid:durableId="2019235472">
    <w:abstractNumId w:val="0"/>
  </w:num>
  <w:num w:numId="10" w16cid:durableId="96567074">
    <w:abstractNumId w:val="7"/>
  </w:num>
  <w:num w:numId="11" w16cid:durableId="486554947">
    <w:abstractNumId w:val="6"/>
  </w:num>
  <w:num w:numId="12" w16cid:durableId="1920207449">
    <w:abstractNumId w:val="13"/>
  </w:num>
  <w:num w:numId="13" w16cid:durableId="1055197581">
    <w:abstractNumId w:val="10"/>
  </w:num>
  <w:num w:numId="14" w16cid:durableId="1167862246">
    <w:abstractNumId w:val="14"/>
  </w:num>
  <w:num w:numId="15" w16cid:durableId="868951901">
    <w:abstractNumId w:val="16"/>
  </w:num>
  <w:num w:numId="16" w16cid:durableId="432407137">
    <w:abstractNumId w:val="17"/>
  </w:num>
  <w:num w:numId="17" w16cid:durableId="267810836">
    <w:abstractNumId w:val="15"/>
  </w:num>
  <w:num w:numId="18" w16cid:durableId="2040349979">
    <w:abstractNumId w:val="9"/>
  </w:num>
  <w:num w:numId="19" w16cid:durableId="6397670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SuRvpnB0A1QmvPCcvg40VfrJEqqRCQnrsweIy9lrkZeDhwZefIj7gWqPiAbmwvrIr7sjhSjTrXX93Ww0e6C5UA==" w:salt="5GPuDFwil9OpGJ6C4U+djw=="/>
  <w:defaultTabStop w:val="720"/>
  <w:drawingGridHorizontalSpacing w:val="110"/>
  <w:drawingGridVerticalSpacing w:val="299"/>
  <w:displayHorizont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749"/>
    <w:rsid w:val="00000DB4"/>
    <w:rsid w:val="000028A8"/>
    <w:rsid w:val="00003347"/>
    <w:rsid w:val="00003438"/>
    <w:rsid w:val="00027900"/>
    <w:rsid w:val="00031FF4"/>
    <w:rsid w:val="00034A32"/>
    <w:rsid w:val="00034E32"/>
    <w:rsid w:val="00037973"/>
    <w:rsid w:val="00040A9C"/>
    <w:rsid w:val="000423A4"/>
    <w:rsid w:val="0004387C"/>
    <w:rsid w:val="00051BBA"/>
    <w:rsid w:val="00055B2B"/>
    <w:rsid w:val="00056EFD"/>
    <w:rsid w:val="00060042"/>
    <w:rsid w:val="0006138C"/>
    <w:rsid w:val="000640B9"/>
    <w:rsid w:val="00065472"/>
    <w:rsid w:val="00071E84"/>
    <w:rsid w:val="00076913"/>
    <w:rsid w:val="000771C6"/>
    <w:rsid w:val="000804EB"/>
    <w:rsid w:val="00083DA2"/>
    <w:rsid w:val="00085B66"/>
    <w:rsid w:val="000906E3"/>
    <w:rsid w:val="0009434A"/>
    <w:rsid w:val="00094FD3"/>
    <w:rsid w:val="00095D3F"/>
    <w:rsid w:val="000A21F5"/>
    <w:rsid w:val="000A329D"/>
    <w:rsid w:val="000A3A5E"/>
    <w:rsid w:val="000B0A14"/>
    <w:rsid w:val="000B0C3A"/>
    <w:rsid w:val="000B2BA3"/>
    <w:rsid w:val="000B37CD"/>
    <w:rsid w:val="000B4246"/>
    <w:rsid w:val="000B6224"/>
    <w:rsid w:val="000C02B3"/>
    <w:rsid w:val="000C054D"/>
    <w:rsid w:val="000C0C80"/>
    <w:rsid w:val="000D460E"/>
    <w:rsid w:val="000D4E5F"/>
    <w:rsid w:val="000D55DA"/>
    <w:rsid w:val="000D5877"/>
    <w:rsid w:val="000E0481"/>
    <w:rsid w:val="000F3275"/>
    <w:rsid w:val="000F42AA"/>
    <w:rsid w:val="000F6143"/>
    <w:rsid w:val="000F7D04"/>
    <w:rsid w:val="00100E2A"/>
    <w:rsid w:val="00104B22"/>
    <w:rsid w:val="001051F1"/>
    <w:rsid w:val="001215EB"/>
    <w:rsid w:val="00122DEB"/>
    <w:rsid w:val="00124C31"/>
    <w:rsid w:val="00127E61"/>
    <w:rsid w:val="0013646A"/>
    <w:rsid w:val="00137508"/>
    <w:rsid w:val="00142C0B"/>
    <w:rsid w:val="00142F43"/>
    <w:rsid w:val="00144C2C"/>
    <w:rsid w:val="00150ABD"/>
    <w:rsid w:val="00153CE5"/>
    <w:rsid w:val="00157AC3"/>
    <w:rsid w:val="00165697"/>
    <w:rsid w:val="00166591"/>
    <w:rsid w:val="001702BA"/>
    <w:rsid w:val="0017063A"/>
    <w:rsid w:val="00175330"/>
    <w:rsid w:val="00175602"/>
    <w:rsid w:val="001816E0"/>
    <w:rsid w:val="0018205F"/>
    <w:rsid w:val="0018357B"/>
    <w:rsid w:val="0019004C"/>
    <w:rsid w:val="0019134A"/>
    <w:rsid w:val="00193831"/>
    <w:rsid w:val="001A2449"/>
    <w:rsid w:val="001A3F3D"/>
    <w:rsid w:val="001A3FCB"/>
    <w:rsid w:val="001A6814"/>
    <w:rsid w:val="001B0DFD"/>
    <w:rsid w:val="001B68D2"/>
    <w:rsid w:val="001B7AC8"/>
    <w:rsid w:val="001B7ED9"/>
    <w:rsid w:val="001C0B5D"/>
    <w:rsid w:val="001C0E02"/>
    <w:rsid w:val="001C2391"/>
    <w:rsid w:val="001C6579"/>
    <w:rsid w:val="001D09D2"/>
    <w:rsid w:val="001D19D9"/>
    <w:rsid w:val="001D3ED5"/>
    <w:rsid w:val="001D5E2B"/>
    <w:rsid w:val="001D76BE"/>
    <w:rsid w:val="001D7BAF"/>
    <w:rsid w:val="001F03C6"/>
    <w:rsid w:val="001F5586"/>
    <w:rsid w:val="00200146"/>
    <w:rsid w:val="00201714"/>
    <w:rsid w:val="00202A51"/>
    <w:rsid w:val="00212170"/>
    <w:rsid w:val="00222466"/>
    <w:rsid w:val="002447A7"/>
    <w:rsid w:val="00251F1E"/>
    <w:rsid w:val="00254466"/>
    <w:rsid w:val="0025713D"/>
    <w:rsid w:val="0026583A"/>
    <w:rsid w:val="00265D69"/>
    <w:rsid w:val="00271D2F"/>
    <w:rsid w:val="00274C6A"/>
    <w:rsid w:val="00274FE6"/>
    <w:rsid w:val="00280109"/>
    <w:rsid w:val="002824F9"/>
    <w:rsid w:val="002907C3"/>
    <w:rsid w:val="0029141C"/>
    <w:rsid w:val="00295A76"/>
    <w:rsid w:val="00295BAD"/>
    <w:rsid w:val="002A70F0"/>
    <w:rsid w:val="002A7654"/>
    <w:rsid w:val="002B000B"/>
    <w:rsid w:val="002B1B4C"/>
    <w:rsid w:val="002B37E9"/>
    <w:rsid w:val="002B4989"/>
    <w:rsid w:val="002B5D66"/>
    <w:rsid w:val="002B65E0"/>
    <w:rsid w:val="002C3317"/>
    <w:rsid w:val="002C4BAF"/>
    <w:rsid w:val="002D0973"/>
    <w:rsid w:val="002D3DF4"/>
    <w:rsid w:val="002E13A9"/>
    <w:rsid w:val="002E1E57"/>
    <w:rsid w:val="002E5E62"/>
    <w:rsid w:val="002F2B0B"/>
    <w:rsid w:val="002F6BE2"/>
    <w:rsid w:val="00300361"/>
    <w:rsid w:val="00303C11"/>
    <w:rsid w:val="00306AA1"/>
    <w:rsid w:val="00310B4F"/>
    <w:rsid w:val="00313246"/>
    <w:rsid w:val="0031632D"/>
    <w:rsid w:val="00320720"/>
    <w:rsid w:val="003274FB"/>
    <w:rsid w:val="00327500"/>
    <w:rsid w:val="0033073A"/>
    <w:rsid w:val="003333A2"/>
    <w:rsid w:val="003551B0"/>
    <w:rsid w:val="00355DD9"/>
    <w:rsid w:val="003610A3"/>
    <w:rsid w:val="0036275F"/>
    <w:rsid w:val="00362AEB"/>
    <w:rsid w:val="00373559"/>
    <w:rsid w:val="003736A8"/>
    <w:rsid w:val="00375E77"/>
    <w:rsid w:val="00377452"/>
    <w:rsid w:val="003839B9"/>
    <w:rsid w:val="00385F2C"/>
    <w:rsid w:val="003911FB"/>
    <w:rsid w:val="00391DBC"/>
    <w:rsid w:val="0039363C"/>
    <w:rsid w:val="00393B64"/>
    <w:rsid w:val="00394BD2"/>
    <w:rsid w:val="003A0AC8"/>
    <w:rsid w:val="003A307E"/>
    <w:rsid w:val="003A37E0"/>
    <w:rsid w:val="003B0730"/>
    <w:rsid w:val="003B4D82"/>
    <w:rsid w:val="003B5110"/>
    <w:rsid w:val="003C58E9"/>
    <w:rsid w:val="003D3F06"/>
    <w:rsid w:val="003E004B"/>
    <w:rsid w:val="003E242C"/>
    <w:rsid w:val="003E25C5"/>
    <w:rsid w:val="003E297D"/>
    <w:rsid w:val="003E369B"/>
    <w:rsid w:val="003E4338"/>
    <w:rsid w:val="003E532F"/>
    <w:rsid w:val="003F0721"/>
    <w:rsid w:val="003F2B37"/>
    <w:rsid w:val="003F4F16"/>
    <w:rsid w:val="00417D5B"/>
    <w:rsid w:val="0042316A"/>
    <w:rsid w:val="004233B3"/>
    <w:rsid w:val="00424AC4"/>
    <w:rsid w:val="00433470"/>
    <w:rsid w:val="00436365"/>
    <w:rsid w:val="00440E07"/>
    <w:rsid w:val="00442A9B"/>
    <w:rsid w:val="00443772"/>
    <w:rsid w:val="00443E7D"/>
    <w:rsid w:val="0045043C"/>
    <w:rsid w:val="00450D38"/>
    <w:rsid w:val="00460F0D"/>
    <w:rsid w:val="004619E1"/>
    <w:rsid w:val="00463811"/>
    <w:rsid w:val="0046388D"/>
    <w:rsid w:val="00472C27"/>
    <w:rsid w:val="004734E3"/>
    <w:rsid w:val="004759C1"/>
    <w:rsid w:val="004779CF"/>
    <w:rsid w:val="004844C2"/>
    <w:rsid w:val="00493ADA"/>
    <w:rsid w:val="00494995"/>
    <w:rsid w:val="00494FDC"/>
    <w:rsid w:val="004A0806"/>
    <w:rsid w:val="004A16A9"/>
    <w:rsid w:val="004A30A5"/>
    <w:rsid w:val="004A3EC3"/>
    <w:rsid w:val="004A613B"/>
    <w:rsid w:val="004B181B"/>
    <w:rsid w:val="004B1A4F"/>
    <w:rsid w:val="004B4268"/>
    <w:rsid w:val="004B4B50"/>
    <w:rsid w:val="004B4CC8"/>
    <w:rsid w:val="004C0907"/>
    <w:rsid w:val="004C26FA"/>
    <w:rsid w:val="004D0032"/>
    <w:rsid w:val="004D02E6"/>
    <w:rsid w:val="004D2BDE"/>
    <w:rsid w:val="004E0286"/>
    <w:rsid w:val="004E4B64"/>
    <w:rsid w:val="004E7A2E"/>
    <w:rsid w:val="004F06D2"/>
    <w:rsid w:val="004F23CE"/>
    <w:rsid w:val="004F358C"/>
    <w:rsid w:val="004F395B"/>
    <w:rsid w:val="0050020F"/>
    <w:rsid w:val="00507643"/>
    <w:rsid w:val="00507E82"/>
    <w:rsid w:val="0051522B"/>
    <w:rsid w:val="00541DE1"/>
    <w:rsid w:val="00543AF2"/>
    <w:rsid w:val="005442CA"/>
    <w:rsid w:val="00546E87"/>
    <w:rsid w:val="005479D4"/>
    <w:rsid w:val="00552C8F"/>
    <w:rsid w:val="00555003"/>
    <w:rsid w:val="005572ED"/>
    <w:rsid w:val="005575B1"/>
    <w:rsid w:val="00561822"/>
    <w:rsid w:val="0056421F"/>
    <w:rsid w:val="00566819"/>
    <w:rsid w:val="00567C65"/>
    <w:rsid w:val="00574C11"/>
    <w:rsid w:val="00575E95"/>
    <w:rsid w:val="005801E5"/>
    <w:rsid w:val="00581D5E"/>
    <w:rsid w:val="00584B2F"/>
    <w:rsid w:val="00587DBA"/>
    <w:rsid w:val="00587ECD"/>
    <w:rsid w:val="00590471"/>
    <w:rsid w:val="00590EE5"/>
    <w:rsid w:val="0059502D"/>
    <w:rsid w:val="005A0E15"/>
    <w:rsid w:val="005A1F4F"/>
    <w:rsid w:val="005A3143"/>
    <w:rsid w:val="005B291B"/>
    <w:rsid w:val="005B420D"/>
    <w:rsid w:val="005C4FBB"/>
    <w:rsid w:val="005D01FA"/>
    <w:rsid w:val="005D0D8A"/>
    <w:rsid w:val="005D37E0"/>
    <w:rsid w:val="005D3B00"/>
    <w:rsid w:val="005E0E5F"/>
    <w:rsid w:val="005E5FE3"/>
    <w:rsid w:val="005F009C"/>
    <w:rsid w:val="005F16AB"/>
    <w:rsid w:val="005F20D9"/>
    <w:rsid w:val="0060015E"/>
    <w:rsid w:val="00601F34"/>
    <w:rsid w:val="0060679F"/>
    <w:rsid w:val="00606FA3"/>
    <w:rsid w:val="006106B4"/>
    <w:rsid w:val="00610DD6"/>
    <w:rsid w:val="006168E4"/>
    <w:rsid w:val="00616B0F"/>
    <w:rsid w:val="00617D9E"/>
    <w:rsid w:val="00620BEA"/>
    <w:rsid w:val="00624A5A"/>
    <w:rsid w:val="00631542"/>
    <w:rsid w:val="00631824"/>
    <w:rsid w:val="00632A8F"/>
    <w:rsid w:val="006343CA"/>
    <w:rsid w:val="00635871"/>
    <w:rsid w:val="00647A4B"/>
    <w:rsid w:val="00650176"/>
    <w:rsid w:val="0065710D"/>
    <w:rsid w:val="006573D4"/>
    <w:rsid w:val="00660E4F"/>
    <w:rsid w:val="00665737"/>
    <w:rsid w:val="00665814"/>
    <w:rsid w:val="00666A12"/>
    <w:rsid w:val="006700AF"/>
    <w:rsid w:val="006745B0"/>
    <w:rsid w:val="00676169"/>
    <w:rsid w:val="0067779F"/>
    <w:rsid w:val="00684746"/>
    <w:rsid w:val="0068613F"/>
    <w:rsid w:val="00687186"/>
    <w:rsid w:val="0069668F"/>
    <w:rsid w:val="00697521"/>
    <w:rsid w:val="006A0CDA"/>
    <w:rsid w:val="006A38BB"/>
    <w:rsid w:val="006A3F3C"/>
    <w:rsid w:val="006B1839"/>
    <w:rsid w:val="006B57F0"/>
    <w:rsid w:val="006B59A8"/>
    <w:rsid w:val="006C1A5D"/>
    <w:rsid w:val="006E41E1"/>
    <w:rsid w:val="006E76C5"/>
    <w:rsid w:val="006F0A62"/>
    <w:rsid w:val="006F1667"/>
    <w:rsid w:val="006F4195"/>
    <w:rsid w:val="006F4925"/>
    <w:rsid w:val="006F5C88"/>
    <w:rsid w:val="006F660A"/>
    <w:rsid w:val="00700B16"/>
    <w:rsid w:val="0070467F"/>
    <w:rsid w:val="00704AD9"/>
    <w:rsid w:val="00712C45"/>
    <w:rsid w:val="00713E4A"/>
    <w:rsid w:val="00714892"/>
    <w:rsid w:val="007164BA"/>
    <w:rsid w:val="00716927"/>
    <w:rsid w:val="00720B54"/>
    <w:rsid w:val="007240B0"/>
    <w:rsid w:val="007259E6"/>
    <w:rsid w:val="00731F72"/>
    <w:rsid w:val="00735D93"/>
    <w:rsid w:val="0073696D"/>
    <w:rsid w:val="00740CDD"/>
    <w:rsid w:val="00740D5A"/>
    <w:rsid w:val="00743F61"/>
    <w:rsid w:val="007443A0"/>
    <w:rsid w:val="00745C3F"/>
    <w:rsid w:val="00746590"/>
    <w:rsid w:val="007535C7"/>
    <w:rsid w:val="00757426"/>
    <w:rsid w:val="00760120"/>
    <w:rsid w:val="0076389C"/>
    <w:rsid w:val="00767440"/>
    <w:rsid w:val="007703AC"/>
    <w:rsid w:val="00773280"/>
    <w:rsid w:val="007810E5"/>
    <w:rsid w:val="00781556"/>
    <w:rsid w:val="0078301D"/>
    <w:rsid w:val="0078397C"/>
    <w:rsid w:val="0078685D"/>
    <w:rsid w:val="007968C5"/>
    <w:rsid w:val="007A1090"/>
    <w:rsid w:val="007A2390"/>
    <w:rsid w:val="007B271F"/>
    <w:rsid w:val="007C09D0"/>
    <w:rsid w:val="007C0E7E"/>
    <w:rsid w:val="007C6A2D"/>
    <w:rsid w:val="007D47B5"/>
    <w:rsid w:val="007D578C"/>
    <w:rsid w:val="007D5AC3"/>
    <w:rsid w:val="007E1C2C"/>
    <w:rsid w:val="007E1D97"/>
    <w:rsid w:val="007E401E"/>
    <w:rsid w:val="007E528F"/>
    <w:rsid w:val="007F40A5"/>
    <w:rsid w:val="007F544D"/>
    <w:rsid w:val="007F54A0"/>
    <w:rsid w:val="007F5B63"/>
    <w:rsid w:val="007F5F45"/>
    <w:rsid w:val="00804272"/>
    <w:rsid w:val="00804A78"/>
    <w:rsid w:val="00805E27"/>
    <w:rsid w:val="00811633"/>
    <w:rsid w:val="00813157"/>
    <w:rsid w:val="0081537A"/>
    <w:rsid w:val="00815AAB"/>
    <w:rsid w:val="00816444"/>
    <w:rsid w:val="00816C99"/>
    <w:rsid w:val="00833675"/>
    <w:rsid w:val="008356B0"/>
    <w:rsid w:val="00842F57"/>
    <w:rsid w:val="00845D27"/>
    <w:rsid w:val="00846CB9"/>
    <w:rsid w:val="008472E9"/>
    <w:rsid w:val="0085109E"/>
    <w:rsid w:val="00865BBE"/>
    <w:rsid w:val="0086653D"/>
    <w:rsid w:val="008727D2"/>
    <w:rsid w:val="00872C06"/>
    <w:rsid w:val="00875303"/>
    <w:rsid w:val="008779A3"/>
    <w:rsid w:val="00877BE5"/>
    <w:rsid w:val="008864AD"/>
    <w:rsid w:val="00886657"/>
    <w:rsid w:val="00891ADD"/>
    <w:rsid w:val="00893CE9"/>
    <w:rsid w:val="008A35E8"/>
    <w:rsid w:val="008B0569"/>
    <w:rsid w:val="008B19B2"/>
    <w:rsid w:val="008B7B91"/>
    <w:rsid w:val="008C07FF"/>
    <w:rsid w:val="008C2CFC"/>
    <w:rsid w:val="008C53BB"/>
    <w:rsid w:val="008C73CD"/>
    <w:rsid w:val="008D0BEB"/>
    <w:rsid w:val="008D1EA4"/>
    <w:rsid w:val="008D4A00"/>
    <w:rsid w:val="008D4E95"/>
    <w:rsid w:val="008E6D91"/>
    <w:rsid w:val="008E6DC8"/>
    <w:rsid w:val="008F6E2E"/>
    <w:rsid w:val="0090009F"/>
    <w:rsid w:val="009153C1"/>
    <w:rsid w:val="00915A8A"/>
    <w:rsid w:val="00921535"/>
    <w:rsid w:val="00922F5A"/>
    <w:rsid w:val="00923886"/>
    <w:rsid w:val="00925603"/>
    <w:rsid w:val="00931459"/>
    <w:rsid w:val="009402B9"/>
    <w:rsid w:val="0094149E"/>
    <w:rsid w:val="00943A5C"/>
    <w:rsid w:val="00945002"/>
    <w:rsid w:val="00945BCB"/>
    <w:rsid w:val="00945DAB"/>
    <w:rsid w:val="0095577C"/>
    <w:rsid w:val="00967ACC"/>
    <w:rsid w:val="00970A61"/>
    <w:rsid w:val="00970C99"/>
    <w:rsid w:val="009711CA"/>
    <w:rsid w:val="00972885"/>
    <w:rsid w:val="00975793"/>
    <w:rsid w:val="00976C83"/>
    <w:rsid w:val="00980415"/>
    <w:rsid w:val="00982D19"/>
    <w:rsid w:val="00991E3E"/>
    <w:rsid w:val="009936D9"/>
    <w:rsid w:val="00996A96"/>
    <w:rsid w:val="009A34D1"/>
    <w:rsid w:val="009A3D81"/>
    <w:rsid w:val="009A43DF"/>
    <w:rsid w:val="009A79B9"/>
    <w:rsid w:val="009B00CC"/>
    <w:rsid w:val="009B4B66"/>
    <w:rsid w:val="009B556D"/>
    <w:rsid w:val="009B7166"/>
    <w:rsid w:val="009C0B61"/>
    <w:rsid w:val="009C232F"/>
    <w:rsid w:val="009C2E65"/>
    <w:rsid w:val="009D0519"/>
    <w:rsid w:val="009D2579"/>
    <w:rsid w:val="009D287D"/>
    <w:rsid w:val="009D2C74"/>
    <w:rsid w:val="009D57D2"/>
    <w:rsid w:val="009E0C59"/>
    <w:rsid w:val="009E271B"/>
    <w:rsid w:val="009E322D"/>
    <w:rsid w:val="009F00C8"/>
    <w:rsid w:val="009F07BB"/>
    <w:rsid w:val="009F20EC"/>
    <w:rsid w:val="009F6915"/>
    <w:rsid w:val="009F712E"/>
    <w:rsid w:val="009F7909"/>
    <w:rsid w:val="009F7CF9"/>
    <w:rsid w:val="00A01FB2"/>
    <w:rsid w:val="00A07FDA"/>
    <w:rsid w:val="00A1534C"/>
    <w:rsid w:val="00A16E7E"/>
    <w:rsid w:val="00A17B37"/>
    <w:rsid w:val="00A24976"/>
    <w:rsid w:val="00A30AD1"/>
    <w:rsid w:val="00A35586"/>
    <w:rsid w:val="00A36896"/>
    <w:rsid w:val="00A3727E"/>
    <w:rsid w:val="00A414A8"/>
    <w:rsid w:val="00A46834"/>
    <w:rsid w:val="00A61EF3"/>
    <w:rsid w:val="00A63EAD"/>
    <w:rsid w:val="00A6765F"/>
    <w:rsid w:val="00A67FD3"/>
    <w:rsid w:val="00A81793"/>
    <w:rsid w:val="00A82D2B"/>
    <w:rsid w:val="00A8739A"/>
    <w:rsid w:val="00AA28CF"/>
    <w:rsid w:val="00AA6C11"/>
    <w:rsid w:val="00AA724D"/>
    <w:rsid w:val="00AB0C28"/>
    <w:rsid w:val="00AB5C25"/>
    <w:rsid w:val="00AB7186"/>
    <w:rsid w:val="00AC1BDD"/>
    <w:rsid w:val="00AD2BDD"/>
    <w:rsid w:val="00AD2F74"/>
    <w:rsid w:val="00AD4C36"/>
    <w:rsid w:val="00AE1A95"/>
    <w:rsid w:val="00AE43D6"/>
    <w:rsid w:val="00AF26D4"/>
    <w:rsid w:val="00AF3BBB"/>
    <w:rsid w:val="00B00154"/>
    <w:rsid w:val="00B03E19"/>
    <w:rsid w:val="00B04FEE"/>
    <w:rsid w:val="00B1215E"/>
    <w:rsid w:val="00B13810"/>
    <w:rsid w:val="00B15426"/>
    <w:rsid w:val="00B21B17"/>
    <w:rsid w:val="00B3150E"/>
    <w:rsid w:val="00B326B2"/>
    <w:rsid w:val="00B326B8"/>
    <w:rsid w:val="00B6218B"/>
    <w:rsid w:val="00B635BC"/>
    <w:rsid w:val="00B6466C"/>
    <w:rsid w:val="00B649CA"/>
    <w:rsid w:val="00B67B35"/>
    <w:rsid w:val="00B80E92"/>
    <w:rsid w:val="00B87F8A"/>
    <w:rsid w:val="00B952B4"/>
    <w:rsid w:val="00BA061B"/>
    <w:rsid w:val="00BA0A29"/>
    <w:rsid w:val="00BA0EF6"/>
    <w:rsid w:val="00BA3982"/>
    <w:rsid w:val="00BB05FA"/>
    <w:rsid w:val="00BB22ED"/>
    <w:rsid w:val="00BB2648"/>
    <w:rsid w:val="00BC0236"/>
    <w:rsid w:val="00BC65BD"/>
    <w:rsid w:val="00BC65BF"/>
    <w:rsid w:val="00BC74EC"/>
    <w:rsid w:val="00BF03A6"/>
    <w:rsid w:val="00BF4D49"/>
    <w:rsid w:val="00C00C61"/>
    <w:rsid w:val="00C04384"/>
    <w:rsid w:val="00C043E1"/>
    <w:rsid w:val="00C11176"/>
    <w:rsid w:val="00C20D14"/>
    <w:rsid w:val="00C27420"/>
    <w:rsid w:val="00C3171C"/>
    <w:rsid w:val="00C32683"/>
    <w:rsid w:val="00C33640"/>
    <w:rsid w:val="00C35737"/>
    <w:rsid w:val="00C37549"/>
    <w:rsid w:val="00C4452C"/>
    <w:rsid w:val="00C55FB2"/>
    <w:rsid w:val="00C755BA"/>
    <w:rsid w:val="00C80BD1"/>
    <w:rsid w:val="00C841DA"/>
    <w:rsid w:val="00C85808"/>
    <w:rsid w:val="00C92686"/>
    <w:rsid w:val="00C94771"/>
    <w:rsid w:val="00C94779"/>
    <w:rsid w:val="00CA264B"/>
    <w:rsid w:val="00CA4070"/>
    <w:rsid w:val="00CB1F54"/>
    <w:rsid w:val="00CB38C6"/>
    <w:rsid w:val="00CB74C2"/>
    <w:rsid w:val="00CB77EE"/>
    <w:rsid w:val="00CC0157"/>
    <w:rsid w:val="00CD6B1F"/>
    <w:rsid w:val="00CD7BA2"/>
    <w:rsid w:val="00CE1E3D"/>
    <w:rsid w:val="00CE2F3E"/>
    <w:rsid w:val="00CE7355"/>
    <w:rsid w:val="00CF060A"/>
    <w:rsid w:val="00CF5249"/>
    <w:rsid w:val="00D04C4F"/>
    <w:rsid w:val="00D1084C"/>
    <w:rsid w:val="00D17EC5"/>
    <w:rsid w:val="00D2002D"/>
    <w:rsid w:val="00D26A09"/>
    <w:rsid w:val="00D34EE1"/>
    <w:rsid w:val="00D364C4"/>
    <w:rsid w:val="00D45807"/>
    <w:rsid w:val="00D50A40"/>
    <w:rsid w:val="00D50B0A"/>
    <w:rsid w:val="00D50B4E"/>
    <w:rsid w:val="00D54329"/>
    <w:rsid w:val="00D6557B"/>
    <w:rsid w:val="00D83467"/>
    <w:rsid w:val="00D91B14"/>
    <w:rsid w:val="00D93672"/>
    <w:rsid w:val="00D93D8D"/>
    <w:rsid w:val="00DA4744"/>
    <w:rsid w:val="00DA6D28"/>
    <w:rsid w:val="00DD0156"/>
    <w:rsid w:val="00DD4EC9"/>
    <w:rsid w:val="00DF2F8A"/>
    <w:rsid w:val="00DF77EA"/>
    <w:rsid w:val="00DF7DB1"/>
    <w:rsid w:val="00E01783"/>
    <w:rsid w:val="00E01ACF"/>
    <w:rsid w:val="00E05ECE"/>
    <w:rsid w:val="00E229F9"/>
    <w:rsid w:val="00E27CE0"/>
    <w:rsid w:val="00E30CAB"/>
    <w:rsid w:val="00E364B2"/>
    <w:rsid w:val="00E366A4"/>
    <w:rsid w:val="00E37DF2"/>
    <w:rsid w:val="00E40803"/>
    <w:rsid w:val="00E422BA"/>
    <w:rsid w:val="00E44394"/>
    <w:rsid w:val="00E45B46"/>
    <w:rsid w:val="00E4640F"/>
    <w:rsid w:val="00E465A2"/>
    <w:rsid w:val="00E47835"/>
    <w:rsid w:val="00E50872"/>
    <w:rsid w:val="00E526A2"/>
    <w:rsid w:val="00E54817"/>
    <w:rsid w:val="00E5718D"/>
    <w:rsid w:val="00E608AC"/>
    <w:rsid w:val="00E61CCE"/>
    <w:rsid w:val="00E63FBD"/>
    <w:rsid w:val="00E66687"/>
    <w:rsid w:val="00E7181D"/>
    <w:rsid w:val="00E8417E"/>
    <w:rsid w:val="00E853E5"/>
    <w:rsid w:val="00E90346"/>
    <w:rsid w:val="00E90A60"/>
    <w:rsid w:val="00E90DC9"/>
    <w:rsid w:val="00E97B59"/>
    <w:rsid w:val="00E97CB5"/>
    <w:rsid w:val="00EA4AB9"/>
    <w:rsid w:val="00EB3F6C"/>
    <w:rsid w:val="00EB7708"/>
    <w:rsid w:val="00EC06E3"/>
    <w:rsid w:val="00EC3D22"/>
    <w:rsid w:val="00EC4384"/>
    <w:rsid w:val="00EC4A81"/>
    <w:rsid w:val="00ED6975"/>
    <w:rsid w:val="00ED7AD4"/>
    <w:rsid w:val="00EE0F99"/>
    <w:rsid w:val="00EE25D8"/>
    <w:rsid w:val="00EE5624"/>
    <w:rsid w:val="00EE6A78"/>
    <w:rsid w:val="00EE7819"/>
    <w:rsid w:val="00EE7E09"/>
    <w:rsid w:val="00EF2518"/>
    <w:rsid w:val="00EF7FCE"/>
    <w:rsid w:val="00F007A6"/>
    <w:rsid w:val="00F0223C"/>
    <w:rsid w:val="00F02B3F"/>
    <w:rsid w:val="00F249CF"/>
    <w:rsid w:val="00F264C7"/>
    <w:rsid w:val="00F37AE4"/>
    <w:rsid w:val="00F400A3"/>
    <w:rsid w:val="00F51250"/>
    <w:rsid w:val="00F51F7C"/>
    <w:rsid w:val="00F559DD"/>
    <w:rsid w:val="00F602E7"/>
    <w:rsid w:val="00F60B7E"/>
    <w:rsid w:val="00F633D3"/>
    <w:rsid w:val="00F645E1"/>
    <w:rsid w:val="00F66448"/>
    <w:rsid w:val="00F72749"/>
    <w:rsid w:val="00F734C1"/>
    <w:rsid w:val="00F75621"/>
    <w:rsid w:val="00F75665"/>
    <w:rsid w:val="00F75E4D"/>
    <w:rsid w:val="00F844F3"/>
    <w:rsid w:val="00F90EEA"/>
    <w:rsid w:val="00F937A0"/>
    <w:rsid w:val="00FA37E0"/>
    <w:rsid w:val="00FA41D7"/>
    <w:rsid w:val="00FA595C"/>
    <w:rsid w:val="00FA6AE1"/>
    <w:rsid w:val="00FC0809"/>
    <w:rsid w:val="00FC66FE"/>
    <w:rsid w:val="00FD3BE8"/>
    <w:rsid w:val="00FD706E"/>
    <w:rsid w:val="00FD765E"/>
    <w:rsid w:val="00FE4711"/>
    <w:rsid w:val="00FE4D4D"/>
    <w:rsid w:val="00FE5656"/>
    <w:rsid w:val="00FE7401"/>
    <w:rsid w:val="00FF2DF9"/>
    <w:rsid w:val="00FF4265"/>
    <w:rsid w:val="00FF6C4A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AB80A"/>
  <w14:defaultImageDpi w14:val="96"/>
  <w15:docId w15:val="{837F6FF6-20A3-42E4-BDB2-15FFBFC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8D0BEB"/>
    <w:pPr>
      <w:spacing w:after="0"/>
    </w:pPr>
    <w:rPr>
      <w:rFonts w:ascii="Corbel" w:hAnsi="Corbel"/>
      <w:color w:val="171717" w:themeColor="background2" w:themeShade="1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5F2C"/>
    <w:pPr>
      <w:kinsoku w:val="0"/>
      <w:overflowPunct w:val="0"/>
      <w:spacing w:before="120"/>
      <w:outlineLvl w:val="0"/>
    </w:pPr>
    <w:rPr>
      <w:b/>
      <w:bCs/>
      <w:caps/>
      <w:color w:val="002E5A" w:themeColor="accent1"/>
      <w:szCs w:val="16"/>
    </w:rPr>
  </w:style>
  <w:style w:type="paragraph" w:styleId="Heading2">
    <w:name w:val="heading 2"/>
    <w:basedOn w:val="Normal"/>
    <w:next w:val="Normal"/>
    <w:link w:val="Heading2Char"/>
    <w:uiPriority w:val="9"/>
    <w:qFormat/>
    <w:rsid w:val="001D7BAF"/>
    <w:pPr>
      <w:keepNext/>
      <w:kinsoku w:val="0"/>
      <w:overflowPunct w:val="0"/>
      <w:spacing w:before="120"/>
      <w:outlineLvl w:val="1"/>
    </w:pPr>
    <w:rPr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rsid w:val="007443A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1A1A1A" w:themeColor="background1" w:themeShade="1A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85F2C"/>
    <w:rPr>
      <w:rFonts w:ascii="Corbel" w:hAnsi="Corbel"/>
      <w:b/>
      <w:bCs/>
      <w:caps/>
      <w:color w:val="002E5A" w:themeColor="accent1"/>
      <w:szCs w:val="16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BF4D49"/>
  </w:style>
  <w:style w:type="character" w:customStyle="1" w:styleId="HeaderChar">
    <w:name w:val="Header Char"/>
    <w:basedOn w:val="DefaultParagraphFont"/>
    <w:link w:val="Head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F4D49"/>
  </w:style>
  <w:style w:type="character" w:customStyle="1" w:styleId="FooterChar">
    <w:name w:val="Footer Char"/>
    <w:basedOn w:val="DefaultParagraphFont"/>
    <w:link w:val="Foot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87ECD"/>
    <w:rPr>
      <w:color w:val="002E5A" w:themeColor="accent1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87ECD"/>
    <w:rPr>
      <w:rFonts w:ascii="Corbel" w:hAnsi="Corbel"/>
      <w:color w:val="002E5A" w:themeColor="accent1"/>
      <w:sz w:val="32"/>
      <w:szCs w:val="32"/>
    </w:rPr>
  </w:style>
  <w:style w:type="paragraph" w:customStyle="1" w:styleId="Information">
    <w:name w:val="Information"/>
    <w:basedOn w:val="Normal"/>
    <w:uiPriority w:val="1"/>
    <w:semiHidden/>
    <w:rsid w:val="00071E84"/>
    <w:pPr>
      <w:kinsoku w:val="0"/>
      <w:overflowPunct w:val="0"/>
      <w:spacing w:before="4"/>
      <w:contextualSpacing/>
    </w:pPr>
    <w:rPr>
      <w:color w:val="1A1A1A" w:themeColor="background1" w:themeShade="1A"/>
      <w:szCs w:val="17"/>
    </w:rPr>
  </w:style>
  <w:style w:type="numbering" w:customStyle="1" w:styleId="BullettedList">
    <w:name w:val="Bulletted List"/>
    <w:uiPriority w:val="99"/>
    <w:rsid w:val="00F51250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F0223C"/>
    <w:rPr>
      <w:b/>
      <w:bCs/>
      <w:color w:val="A6BCD5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8D0BEB"/>
    <w:rPr>
      <w:rFonts w:asciiTheme="majorHAnsi" w:eastAsiaTheme="majorEastAsia" w:hAnsiTheme="majorHAnsi" w:cstheme="majorBidi"/>
      <w:b/>
      <w:caps/>
      <w:color w:val="1A1A1A" w:themeColor="background1" w:themeShade="1A"/>
      <w:sz w:val="28"/>
      <w:szCs w:val="24"/>
    </w:rPr>
  </w:style>
  <w:style w:type="paragraph" w:styleId="ListBullet2">
    <w:name w:val="List Bullet 2"/>
    <w:basedOn w:val="Normal"/>
    <w:uiPriority w:val="99"/>
    <w:semiHidden/>
    <w:unhideWhenUsed/>
    <w:rsid w:val="00F51250"/>
    <w:pPr>
      <w:numPr>
        <w:ilvl w:val="1"/>
        <w:numId w:val="5"/>
      </w:numPr>
      <w:contextualSpacing/>
    </w:pPr>
  </w:style>
  <w:style w:type="paragraph" w:styleId="NoSpacing">
    <w:name w:val="No Spacing"/>
    <w:basedOn w:val="Normal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1D7BAF"/>
    <w:rPr>
      <w:rFonts w:ascii="Corbel" w:hAnsi="Corbel"/>
      <w:b/>
      <w:bCs/>
      <w:color w:val="171717" w:themeColor="background2" w:themeShade="1A"/>
      <w:szCs w:val="20"/>
    </w:rPr>
  </w:style>
  <w:style w:type="paragraph" w:styleId="ListBullet3">
    <w:name w:val="List Bullet 3"/>
    <w:basedOn w:val="Normal"/>
    <w:uiPriority w:val="99"/>
    <w:semiHidden/>
    <w:unhideWhenUsed/>
    <w:rsid w:val="00F51250"/>
    <w:pPr>
      <w:numPr>
        <w:ilvl w:val="2"/>
        <w:numId w:val="5"/>
      </w:numPr>
      <w:contextualSpacing/>
    </w:pPr>
  </w:style>
  <w:style w:type="paragraph" w:styleId="ListBullet">
    <w:name w:val="List Bullet"/>
    <w:basedOn w:val="Normal"/>
    <w:uiPriority w:val="99"/>
    <w:semiHidden/>
    <w:rsid w:val="000F7D04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51250"/>
    <w:pPr>
      <w:numPr>
        <w:ilvl w:val="3"/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51250"/>
    <w:pPr>
      <w:numPr>
        <w:ilvl w:val="4"/>
        <w:numId w:val="5"/>
      </w:numPr>
      <w:contextualSpacing/>
    </w:pPr>
  </w:style>
  <w:style w:type="paragraph" w:customStyle="1" w:styleId="Logotype">
    <w:name w:val="Logotype"/>
    <w:basedOn w:val="Heading1"/>
    <w:uiPriority w:val="1"/>
    <w:rsid w:val="00295BAD"/>
    <w:pPr>
      <w:spacing w:before="0"/>
    </w:pPr>
    <w:rPr>
      <w:rFonts w:cstheme="majorHAnsi"/>
      <w:bCs w:val="0"/>
      <w:color w:val="0062A5" w:themeColor="accent2"/>
      <w:spacing w:val="-80"/>
      <w:sz w:val="120"/>
      <w:szCs w:val="120"/>
    </w:rPr>
  </w:style>
  <w:style w:type="paragraph" w:customStyle="1" w:styleId="Name">
    <w:name w:val="Name"/>
    <w:basedOn w:val="Normal"/>
    <w:uiPriority w:val="1"/>
    <w:rsid w:val="00FF6C4A"/>
    <w:rPr>
      <w:b/>
      <w:bCs/>
      <w:color w:val="000409" w:themeColor="accent1" w:themeShade="1A"/>
      <w:sz w:val="28"/>
      <w:szCs w:val="32"/>
    </w:rPr>
  </w:style>
  <w:style w:type="paragraph" w:customStyle="1" w:styleId="Address">
    <w:name w:val="Address"/>
    <w:basedOn w:val="Normal"/>
    <w:uiPriority w:val="1"/>
    <w:rsid w:val="009D57D2"/>
    <w:pPr>
      <w:spacing w:before="40"/>
      <w:contextualSpacing/>
    </w:pPr>
    <w:rPr>
      <w:rFonts w:cstheme="minorHAnsi"/>
      <w:sz w:val="20"/>
      <w:szCs w:val="20"/>
    </w:rPr>
  </w:style>
  <w:style w:type="character" w:styleId="Hyperlink">
    <w:name w:val="Hyperlink"/>
    <w:uiPriority w:val="99"/>
    <w:unhideWhenUsed/>
    <w:qFormat/>
    <w:rsid w:val="000C054D"/>
    <w:rPr>
      <w:color w:val="0062A5" w:themeColor="accent2"/>
      <w:u w:val="single"/>
    </w:rPr>
  </w:style>
  <w:style w:type="character" w:styleId="UnresolvedMention">
    <w:name w:val="Unresolved Mention"/>
    <w:basedOn w:val="DefaultParagraphFont"/>
    <w:uiPriority w:val="99"/>
    <w:semiHidden/>
    <w:rsid w:val="008D4A00"/>
    <w:rPr>
      <w:color w:val="605E5C"/>
      <w:shd w:val="clear" w:color="auto" w:fill="E1DFDD"/>
    </w:rPr>
  </w:style>
  <w:style w:type="paragraph" w:customStyle="1" w:styleId="CompanyName">
    <w:name w:val="Company Name"/>
    <w:basedOn w:val="Normal"/>
    <w:uiPriority w:val="1"/>
    <w:rsid w:val="00A3727E"/>
    <w:rPr>
      <w:rFonts w:asciiTheme="majorHAnsi" w:hAnsiTheme="majorHAnsi"/>
      <w:b/>
      <w:color w:val="000910" w:themeColor="accent2" w:themeShade="1A"/>
    </w:rPr>
  </w:style>
  <w:style w:type="character" w:customStyle="1" w:styleId="Pink">
    <w:name w:val="Pink"/>
    <w:uiPriority w:val="1"/>
    <w:rsid w:val="00A3727E"/>
    <w:rPr>
      <w:color w:val="3AB5E8" w:themeColor="accent3"/>
    </w:rPr>
  </w:style>
  <w:style w:type="paragraph" w:customStyle="1" w:styleId="Graphicsanchor">
    <w:name w:val="Graphics anchor"/>
    <w:basedOn w:val="Normal"/>
    <w:uiPriority w:val="1"/>
    <w:rsid w:val="00A3727E"/>
    <w:rPr>
      <w:noProof/>
    </w:rPr>
  </w:style>
  <w:style w:type="paragraph" w:styleId="NormalWeb">
    <w:name w:val="Normal (Web)"/>
    <w:basedOn w:val="Normal"/>
    <w:uiPriority w:val="99"/>
    <w:semiHidden/>
    <w:unhideWhenUsed/>
    <w:rsid w:val="003E242C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identialawards@csusm.edu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jones\AppData\Roaming\Microsoft\Templates\Geometric%20letterhe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FD16E195694D9FAF4518B3F2CE7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7F2C5-8E90-4D14-8ED6-71D4F0715EA6}"/>
      </w:docPartPr>
      <w:docPartBody>
        <w:p w:rsidR="00164E1E" w:rsidRDefault="00BF0C0C" w:rsidP="00BF0C0C">
          <w:pPr>
            <w:pStyle w:val="F1FD16E195694D9FAF4518B3F2CE74067"/>
          </w:pPr>
          <w:r w:rsidRPr="00212170">
            <w:rPr>
              <w:rStyle w:val="PlaceholderText"/>
              <w:rFonts w:ascii="Aptos" w:hAnsi="Aptos"/>
              <w:b/>
              <w:bCs/>
              <w:color w:val="0D0D0D" w:themeColor="text1" w:themeTint="F2"/>
            </w:rPr>
            <w:t>Select</w:t>
          </w:r>
          <w:r w:rsidRPr="00212170">
            <w:rPr>
              <w:rStyle w:val="PlaceholderText"/>
              <w:rFonts w:ascii="Aptos" w:hAnsi="Aptos"/>
              <w:b/>
              <w:bCs/>
              <w:color w:val="auto"/>
            </w:rPr>
            <w:t>.</w:t>
          </w:r>
        </w:p>
      </w:docPartBody>
    </w:docPart>
    <w:docPart>
      <w:docPartPr>
        <w:name w:val="F4522FB37A694536AB5313A4D6567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6D2EF-CB22-41F4-BED4-4B863C4A2709}"/>
      </w:docPartPr>
      <w:docPartBody>
        <w:p w:rsidR="00BF0C0C" w:rsidRDefault="00BF0C0C" w:rsidP="00BF0C0C">
          <w:pPr>
            <w:pStyle w:val="F4522FB37A694536AB5313A4D6567BA34"/>
          </w:pPr>
          <w:r w:rsidRPr="00212170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4919AA07CD6543B9B416527D6B029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15030-942C-400D-B195-65AD221F86CA}"/>
      </w:docPartPr>
      <w:docPartBody>
        <w:p w:rsidR="00BF0C0C" w:rsidRDefault="00BF0C0C" w:rsidP="00BF0C0C">
          <w:pPr>
            <w:pStyle w:val="4919AA07CD6543B9B416527D6B02957E4"/>
          </w:pPr>
          <w:r w:rsidRPr="00212170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9EC6F39C467A4158B8B0D3138F566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2F0D1-E30F-4853-88F3-D9459A68320A}"/>
      </w:docPartPr>
      <w:docPartBody>
        <w:p w:rsidR="00BF0C0C" w:rsidRDefault="00BF0C0C" w:rsidP="00BF0C0C">
          <w:pPr>
            <w:pStyle w:val="9EC6F39C467A4158B8B0D3138F56640E4"/>
          </w:pPr>
          <w:r w:rsidRPr="00212170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1D6A185F2C5A4C80BBB257521525F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FA0D3-36AB-43BD-B6AC-EEAFC687D7E2}"/>
      </w:docPartPr>
      <w:docPartBody>
        <w:p w:rsidR="00BF0C0C" w:rsidRDefault="00BF0C0C" w:rsidP="00BF0C0C">
          <w:pPr>
            <w:pStyle w:val="1D6A185F2C5A4C80BBB257521525F8F74"/>
          </w:pPr>
          <w:r w:rsidRPr="00212170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8041C985D0F244A6B73D808F858B4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EC08A-79C3-4C39-A71B-724ADA9C9F7A}"/>
      </w:docPartPr>
      <w:docPartBody>
        <w:p w:rsidR="00BF0C0C" w:rsidRDefault="00BF0C0C" w:rsidP="00BF0C0C">
          <w:pPr>
            <w:pStyle w:val="8041C985D0F244A6B73D808F858B45C73"/>
          </w:pPr>
          <w:r w:rsidRPr="00212170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E2C104E456204A4082506771DC338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30875-F2CA-49A1-8220-300021CE0363}"/>
      </w:docPartPr>
      <w:docPartBody>
        <w:p w:rsidR="00BF0C0C" w:rsidRDefault="00BF0C0C" w:rsidP="00BF0C0C">
          <w:pPr>
            <w:pStyle w:val="E2C104E456204A4082506771DC3385712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26C12255BAC241C1BE059481C28B9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B0E1A-7CD5-49D5-8262-C4DB5F6BCFF3}"/>
      </w:docPartPr>
      <w:docPartBody>
        <w:p w:rsidR="00BF0C0C" w:rsidRDefault="00BF0C0C" w:rsidP="00BF0C0C">
          <w:pPr>
            <w:pStyle w:val="26C12255BAC241C1BE059481C28B9CBD2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51744DA6168C4DD6946560461A8D0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51014-F85F-4078-BEBC-DA1D6B54699B}"/>
      </w:docPartPr>
      <w:docPartBody>
        <w:p w:rsidR="00BF0C0C" w:rsidRDefault="00BF0C0C" w:rsidP="00BF0C0C">
          <w:pPr>
            <w:pStyle w:val="51744DA6168C4DD6946560461A8D0C321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55D1D24F6CFA4EC0B37F3343534EF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B57C9-F92C-4D3C-84FB-E2229A3039E6}"/>
      </w:docPartPr>
      <w:docPartBody>
        <w:p w:rsidR="00BF0C0C" w:rsidRDefault="00BF0C0C" w:rsidP="00BF0C0C">
          <w:pPr>
            <w:pStyle w:val="55D1D24F6CFA4EC0B37F3343534EFDB41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692D4445B26546ECB8E787EDF619C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119FA-1044-4959-AF90-F084CA5826C7}"/>
      </w:docPartPr>
      <w:docPartBody>
        <w:p w:rsidR="00BF0C0C" w:rsidRDefault="00BF0C0C" w:rsidP="00BF0C0C">
          <w:pPr>
            <w:pStyle w:val="692D4445B26546ECB8E787EDF619CADD1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19817FA5FA5E40A28D24DA39786A1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4E977-C7EF-4FE7-8246-8BB29B8F9412}"/>
      </w:docPartPr>
      <w:docPartBody>
        <w:p w:rsidR="00BF0C0C" w:rsidRDefault="00BF0C0C" w:rsidP="00BF0C0C">
          <w:pPr>
            <w:pStyle w:val="19817FA5FA5E40A28D24DA39786A12B01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EBA83EC19B424F86AE7421E3A60E7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6CD20-6E41-466A-BF13-6DD1FAA54F1D}"/>
      </w:docPartPr>
      <w:docPartBody>
        <w:p w:rsidR="00BF0C0C" w:rsidRDefault="00BF0C0C" w:rsidP="00BF0C0C">
          <w:pPr>
            <w:pStyle w:val="EBA83EC19B424F86AE7421E3A60E72AB1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5231C371AB364C26A10E60EEBCC46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333CE-0158-4035-A823-DAEFA207C1F9}"/>
      </w:docPartPr>
      <w:docPartBody>
        <w:p w:rsidR="00BF0C0C" w:rsidRDefault="00BF0C0C" w:rsidP="00BF0C0C">
          <w:pPr>
            <w:pStyle w:val="5231C371AB364C26A10E60EEBCC464351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9D865380FB7446EBB9A1F4127ED5E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B4E25-1BC7-4DEE-A7BE-A7B59811BE2A}"/>
      </w:docPartPr>
      <w:docPartBody>
        <w:p w:rsidR="00BF0C0C" w:rsidRDefault="00BF0C0C" w:rsidP="00BF0C0C">
          <w:pPr>
            <w:pStyle w:val="9D865380FB7446EBB9A1F4127ED5EB7E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  <w:docPart>
      <w:docPartPr>
        <w:name w:val="EE970BF2B4854897A346B522D3633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46B2F-8D05-4EA3-99BE-2CAF619F5295}"/>
      </w:docPartPr>
      <w:docPartBody>
        <w:p w:rsidR="00BF0C0C" w:rsidRDefault="00BF0C0C" w:rsidP="00BF0C0C">
          <w:pPr>
            <w:pStyle w:val="EE970BF2B4854897A346B522D3633626"/>
          </w:pPr>
          <w:r w:rsidRPr="0031632D">
            <w:rPr>
              <w:rStyle w:val="PlaceholderText"/>
              <w:rFonts w:ascii="Aptos" w:hAnsi="Aptos"/>
              <w:color w:val="0D0D0D" w:themeColor="text1" w:themeTint="F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EC"/>
    <w:rsid w:val="00003347"/>
    <w:rsid w:val="00164E1E"/>
    <w:rsid w:val="00250354"/>
    <w:rsid w:val="005454EC"/>
    <w:rsid w:val="00684F72"/>
    <w:rsid w:val="0078301D"/>
    <w:rsid w:val="00806D89"/>
    <w:rsid w:val="00BF0C0C"/>
    <w:rsid w:val="00CF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0C0C"/>
    <w:rPr>
      <w:color w:val="808080"/>
    </w:rPr>
  </w:style>
  <w:style w:type="paragraph" w:customStyle="1" w:styleId="F1FD16E195694D9FAF4518B3F2CE74062">
    <w:name w:val="F1FD16E195694D9FAF4518B3F2CE74062"/>
    <w:rsid w:val="005454E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52585815D37F46589F924EF41FB182BE">
    <w:name w:val="52585815D37F46589F924EF41FB182BE"/>
    <w:rsid w:val="005454E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69EA9C34571A4363A06573A4F63980A3">
    <w:name w:val="69EA9C34571A4363A06573A4F63980A3"/>
    <w:rsid w:val="005454EC"/>
  </w:style>
  <w:style w:type="paragraph" w:customStyle="1" w:styleId="EBC6ECEE3AA3460AB6BEE6F067561F1C">
    <w:name w:val="EBC6ECEE3AA3460AB6BEE6F067561F1C"/>
    <w:rsid w:val="005454EC"/>
  </w:style>
  <w:style w:type="paragraph" w:customStyle="1" w:styleId="82B67756CCC74A1D99BA8E1BD2D30FBA">
    <w:name w:val="82B67756CCC74A1D99BA8E1BD2D30FBA"/>
    <w:rsid w:val="005454EC"/>
  </w:style>
  <w:style w:type="paragraph" w:customStyle="1" w:styleId="3940BD48278A4684A862FEF1841F4F43">
    <w:name w:val="3940BD48278A4684A862FEF1841F4F43"/>
    <w:rsid w:val="005454EC"/>
  </w:style>
  <w:style w:type="paragraph" w:customStyle="1" w:styleId="34047DAA681A4DB99DBA6D54B69C3BCD">
    <w:name w:val="34047DAA681A4DB99DBA6D54B69C3BCD"/>
    <w:rsid w:val="005454EC"/>
  </w:style>
  <w:style w:type="paragraph" w:customStyle="1" w:styleId="5DADC2579F8B480FA66807AA8E9CDFCA">
    <w:name w:val="5DADC2579F8B480FA66807AA8E9CDFCA"/>
    <w:rsid w:val="005454EC"/>
  </w:style>
  <w:style w:type="paragraph" w:customStyle="1" w:styleId="F1FD16E195694D9FAF4518B3F2CE7406">
    <w:name w:val="F1FD16E195694D9FAF4518B3F2CE7406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AD53D6D4AE0549239AD2A5F1C3545714">
    <w:name w:val="AD53D6D4AE0549239AD2A5F1C3545714"/>
    <w:rsid w:val="005454EC"/>
  </w:style>
  <w:style w:type="paragraph" w:customStyle="1" w:styleId="F1FD16E195694D9FAF4518B3F2CE74061">
    <w:name w:val="F1FD16E195694D9FAF4518B3F2CE7406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DFA41ADA56A3412B98E180EFA0A409C5">
    <w:name w:val="DFA41ADA56A3412B98E180EFA0A409C5"/>
    <w:rsid w:val="005454EC"/>
  </w:style>
  <w:style w:type="paragraph" w:customStyle="1" w:styleId="9CFFE6F1435D43E5AA7B87AFDBBDAEEA">
    <w:name w:val="9CFFE6F1435D43E5AA7B87AFDBBDAEEA"/>
    <w:rsid w:val="005454EC"/>
  </w:style>
  <w:style w:type="paragraph" w:customStyle="1" w:styleId="9D7B771BFA7C4EFE9405796BE2BBD9B1">
    <w:name w:val="9D7B771BFA7C4EFE9405796BE2BBD9B1"/>
    <w:rsid w:val="005454EC"/>
  </w:style>
  <w:style w:type="paragraph" w:customStyle="1" w:styleId="AF996B127E234693993BB2B2BA11CE6F">
    <w:name w:val="AF996B127E234693993BB2B2BA11CE6F"/>
    <w:rsid w:val="005454EC"/>
  </w:style>
  <w:style w:type="paragraph" w:customStyle="1" w:styleId="BBB5A81A027C46E6B1019013E1087489">
    <w:name w:val="BBB5A81A027C46E6B1019013E1087489"/>
    <w:rsid w:val="005454EC"/>
  </w:style>
  <w:style w:type="paragraph" w:customStyle="1" w:styleId="34B767A294194FDB90844A47D36B8573">
    <w:name w:val="34B767A294194FDB90844A47D36B8573"/>
    <w:rsid w:val="005454EC"/>
  </w:style>
  <w:style w:type="paragraph" w:customStyle="1" w:styleId="F4522FB37A694536AB5313A4D6567BA3">
    <w:name w:val="F4522FB37A694536AB5313A4D6567BA3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68EDADD519BE4CCDAA3F1EDA5C73E25F">
    <w:name w:val="68EDADD519BE4CCDAA3F1EDA5C73E25F"/>
    <w:rsid w:val="00684F72"/>
  </w:style>
  <w:style w:type="paragraph" w:customStyle="1" w:styleId="4919AA07CD6543B9B416527D6B02957E">
    <w:name w:val="4919AA07CD6543B9B416527D6B02957E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9EC6F39C467A4158B8B0D3138F56640E">
    <w:name w:val="9EC6F39C467A4158B8B0D3138F56640E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D6A185F2C5A4C80BBB257521525F8F7">
    <w:name w:val="1D6A185F2C5A4C80BBB257521525F8F7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1FD16E195694D9FAF4518B3F2CE74063">
    <w:name w:val="F1FD16E195694D9FAF4518B3F2CE74063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4522FB37A694536AB5313A4D6567BA31">
    <w:name w:val="F4522FB37A694536AB5313A4D6567BA3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4919AA07CD6543B9B416527D6B02957E1">
    <w:name w:val="4919AA07CD6543B9B416527D6B02957E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9EC6F39C467A4158B8B0D3138F56640E1">
    <w:name w:val="9EC6F39C467A4158B8B0D3138F56640E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D6A185F2C5A4C80BBB257521525F8F71">
    <w:name w:val="1D6A185F2C5A4C80BBB257521525F8F7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8041C985D0F244A6B73D808F858B45C7">
    <w:name w:val="8041C985D0F244A6B73D808F858B45C7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1FD16E195694D9FAF4518B3F2CE74064">
    <w:name w:val="F1FD16E195694D9FAF4518B3F2CE74064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4522FB37A694536AB5313A4D6567BA32">
    <w:name w:val="F4522FB37A694536AB5313A4D6567BA3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4919AA07CD6543B9B416527D6B02957E2">
    <w:name w:val="4919AA07CD6543B9B416527D6B02957E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9EC6F39C467A4158B8B0D3138F56640E2">
    <w:name w:val="9EC6F39C467A4158B8B0D3138F56640E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D6A185F2C5A4C80BBB257521525F8F72">
    <w:name w:val="1D6A185F2C5A4C80BBB257521525F8F7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8041C985D0F244A6B73D808F858B45C71">
    <w:name w:val="8041C985D0F244A6B73D808F858B45C7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E2C104E456204A4082506771DC338571">
    <w:name w:val="E2C104E456204A4082506771DC33857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26C12255BAC241C1BE059481C28B9CBD">
    <w:name w:val="26C12255BAC241C1BE059481C28B9CBD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6977E6C0914433A91C7349B44F1FEEC">
    <w:name w:val="16977E6C0914433A91C7349B44F1FEEC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E7CE05B6565D439D9B4EE2AC3C48C51F">
    <w:name w:val="E7CE05B6565D439D9B4EE2AC3C48C51F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1FD16E195694D9FAF4518B3F2CE74065">
    <w:name w:val="F1FD16E195694D9FAF4518B3F2CE74065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4522FB37A694536AB5313A4D6567BA33">
    <w:name w:val="F4522FB37A694536AB5313A4D6567BA33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4919AA07CD6543B9B416527D6B02957E3">
    <w:name w:val="4919AA07CD6543B9B416527D6B02957E3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9EC6F39C467A4158B8B0D3138F56640E3">
    <w:name w:val="9EC6F39C467A4158B8B0D3138F56640E3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D6A185F2C5A4C80BBB257521525F8F73">
    <w:name w:val="1D6A185F2C5A4C80BBB257521525F8F73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8041C985D0F244A6B73D808F858B45C72">
    <w:name w:val="8041C985D0F244A6B73D808F858B45C7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E2C104E456204A4082506771DC3385711">
    <w:name w:val="E2C104E456204A4082506771DC338571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26C12255BAC241C1BE059481C28B9CBD1">
    <w:name w:val="26C12255BAC241C1BE059481C28B9CBD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6977E6C0914433A91C7349B44F1FEEC1">
    <w:name w:val="16977E6C0914433A91C7349B44F1FEEC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E7CE05B6565D439D9B4EE2AC3C48C51F1">
    <w:name w:val="E7CE05B6565D439D9B4EE2AC3C48C51F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51744DA6168C4DD6946560461A8D0C32">
    <w:name w:val="51744DA6168C4DD6946560461A8D0C3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55D1D24F6CFA4EC0B37F3343534EFDB4">
    <w:name w:val="55D1D24F6CFA4EC0B37F3343534EFDB4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692D4445B26546ECB8E787EDF619CADD">
    <w:name w:val="692D4445B26546ECB8E787EDF619CADD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9817FA5FA5E40A28D24DA39786A12B0">
    <w:name w:val="19817FA5FA5E40A28D24DA39786A12B0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EBA83EC19B424F86AE7421E3A60E72AB">
    <w:name w:val="EBA83EC19B424F86AE7421E3A60E72AB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5231C371AB364C26A10E60EEBCC46435">
    <w:name w:val="5231C371AB364C26A10E60EEBCC46435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1FD16E195694D9FAF4518B3F2CE74066">
    <w:name w:val="F1FD16E195694D9FAF4518B3F2CE74066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1FD16E195694D9FAF4518B3F2CE74067">
    <w:name w:val="F1FD16E195694D9FAF4518B3F2CE74067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F4522FB37A694536AB5313A4D6567BA34">
    <w:name w:val="F4522FB37A694536AB5313A4D6567BA34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4919AA07CD6543B9B416527D6B02957E4">
    <w:name w:val="4919AA07CD6543B9B416527D6B02957E4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9EC6F39C467A4158B8B0D3138F56640E4">
    <w:name w:val="9EC6F39C467A4158B8B0D3138F56640E4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D6A185F2C5A4C80BBB257521525F8F74">
    <w:name w:val="1D6A185F2C5A4C80BBB257521525F8F74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8041C985D0F244A6B73D808F858B45C73">
    <w:name w:val="8041C985D0F244A6B73D808F858B45C73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E2C104E456204A4082506771DC3385712">
    <w:name w:val="E2C104E456204A4082506771DC338571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26C12255BAC241C1BE059481C28B9CBD2">
    <w:name w:val="26C12255BAC241C1BE059481C28B9CBD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6977E6C0914433A91C7349B44F1FEEC2">
    <w:name w:val="16977E6C0914433A91C7349B44F1FEEC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E7CE05B6565D439D9B4EE2AC3C48C51F2">
    <w:name w:val="E7CE05B6565D439D9B4EE2AC3C48C51F2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51744DA6168C4DD6946560461A8D0C321">
    <w:name w:val="51744DA6168C4DD6946560461A8D0C32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55D1D24F6CFA4EC0B37F3343534EFDB41">
    <w:name w:val="55D1D24F6CFA4EC0B37F3343534EFDB4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692D4445B26546ECB8E787EDF619CADD1">
    <w:name w:val="692D4445B26546ECB8E787EDF619CADD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19817FA5FA5E40A28D24DA39786A12B01">
    <w:name w:val="19817FA5FA5E40A28D24DA39786A12B0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EBA83EC19B424F86AE7421E3A60E72AB1">
    <w:name w:val="EBA83EC19B424F86AE7421E3A60E72AB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5231C371AB364C26A10E60EEBCC464351">
    <w:name w:val="5231C371AB364C26A10E60EEBCC464351"/>
    <w:rsid w:val="00BF0C0C"/>
    <w:pPr>
      <w:spacing w:after="0" w:line="240" w:lineRule="auto"/>
    </w:pPr>
    <w:rPr>
      <w:rFonts w:ascii="Corbel" w:eastAsia="Times New Roman" w:hAnsi="Corbel" w:cs="Times New Roman"/>
      <w:color w:val="171717" w:themeColor="background2" w:themeShade="1A"/>
      <w:kern w:val="0"/>
      <w:sz w:val="22"/>
      <w:szCs w:val="22"/>
      <w14:ligatures w14:val="none"/>
    </w:rPr>
  </w:style>
  <w:style w:type="paragraph" w:customStyle="1" w:styleId="9D865380FB7446EBB9A1F4127ED5EB7E">
    <w:name w:val="9D865380FB7446EBB9A1F4127ED5EB7E"/>
    <w:rsid w:val="00BF0C0C"/>
  </w:style>
  <w:style w:type="paragraph" w:customStyle="1" w:styleId="EE970BF2B4854897A346B522D3633626">
    <w:name w:val="EE970BF2B4854897A346B522D3633626"/>
    <w:rsid w:val="00BF0C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toneSet">
  <a:themeElements>
    <a:clrScheme name="CSU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E5A"/>
      </a:accent1>
      <a:accent2>
        <a:srgbClr val="0062A5"/>
      </a:accent2>
      <a:accent3>
        <a:srgbClr val="3AB5E8"/>
      </a:accent3>
      <a:accent4>
        <a:srgbClr val="A6BCD5"/>
      </a:accent4>
      <a:accent5>
        <a:srgbClr val="D1D3D4"/>
      </a:accent5>
      <a:accent6>
        <a:srgbClr val="FFDF00"/>
      </a:accent6>
      <a:hlink>
        <a:srgbClr val="0062A5"/>
      </a:hlink>
      <a:folHlink>
        <a:srgbClr val="699BCD"/>
      </a:folHlink>
    </a:clrScheme>
    <a:fontScheme name="Posterama">
      <a:majorFont>
        <a:latin typeface="Posterama"/>
        <a:ea typeface=""/>
        <a:cs typeface=""/>
      </a:majorFont>
      <a:minorFont>
        <a:latin typeface="Postera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A7C8B8E7B2428918C3A3F311739D" ma:contentTypeVersion="19" ma:contentTypeDescription="Create a new document." ma:contentTypeScope="" ma:versionID="d4297bd7241187837f9842ee13881b07">
  <xsd:schema xmlns:xsd="http://www.w3.org/2001/XMLSchema" xmlns:xs="http://www.w3.org/2001/XMLSchema" xmlns:p="http://schemas.microsoft.com/office/2006/metadata/properties" xmlns:ns2="f818cbe5-80a9-4060-8d9c-4edc46d64df8" xmlns:ns3="5e53544f-3824-44ac-963f-31a0567596d5" targetNamespace="http://schemas.microsoft.com/office/2006/metadata/properties" ma:root="true" ma:fieldsID="6e85a2ebe4c037ae92028a3af20e0598" ns2:_="" ns3:_="">
    <xsd:import namespace="f818cbe5-80a9-4060-8d9c-4edc46d64df8"/>
    <xsd:import namespace="5e53544f-3824-44ac-963f-31a0567596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8cbe5-80a9-4060-8d9c-4edc46d64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3544f-3824-44ac-963f-31a0567596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c5b0a6-aee1-4f90-9813-60469d30b4a9}" ma:internalName="TaxCatchAll" ma:showField="CatchAllData" ma:web="5e53544f-3824-44ac-963f-31a0567596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18cbe5-80a9-4060-8d9c-4edc46d64df8">
      <Terms xmlns="http://schemas.microsoft.com/office/infopath/2007/PartnerControls"/>
    </lcf76f155ced4ddcb4097134ff3c332f>
    <notes xmlns="f818cbe5-80a9-4060-8d9c-4edc46d64df8" xsi:nil="true"/>
    <TaxCatchAll xmlns="5e53544f-3824-44ac-963f-31a0567596d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C7793-F19E-4FF4-A21A-A6CE6D3CD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379C81-454A-455D-BB3B-B0AE80FB3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8cbe5-80a9-4060-8d9c-4edc46d64df8"/>
    <ds:schemaRef ds:uri="5e53544f-3824-44ac-963f-31a056759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713F3C-B805-45CB-A46F-BC7C387FFA03}">
  <ds:schemaRefs>
    <ds:schemaRef ds:uri="5e53544f-3824-44ac-963f-31a0567596d5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f818cbe5-80a9-4060-8d9c-4edc46d64df8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BB47704-85D6-4884-BEA0-F4A2E1AAE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Geometric letterhead.dotx</Template>
  <TotalTime>291</TotalTime>
  <Pages>1</Pages>
  <Words>378</Words>
  <Characters>2032</Characters>
  <Application>Microsoft Office Word</Application>
  <DocSecurity>0</DocSecurity>
  <Lines>65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FSA Nomination Cover Page</vt:lpstr>
    </vt:vector>
  </TitlesOfParts>
  <Company>California State University San Marcos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FSA Nomination Cover Page</dc:title>
  <dc:subject/>
  <dc:creator>mjones@csusm.edu</dc:creator>
  <cp:keywords>Awards; Faculty; Staff</cp:keywords>
  <dc:description/>
  <cp:lastModifiedBy>Melinda Jones</cp:lastModifiedBy>
  <cp:revision>198</cp:revision>
  <cp:lastPrinted>2025-08-09T16:08:00Z</cp:lastPrinted>
  <dcterms:created xsi:type="dcterms:W3CDTF">2023-07-12T19:57:00Z</dcterms:created>
  <dcterms:modified xsi:type="dcterms:W3CDTF">2025-08-10T16:27:00Z</dcterms:modified>
  <cp:category>Presidential Awards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86b19002-70b1-4ade-8963-67b4518092e2</vt:lpwstr>
  </property>
  <property fmtid="{D5CDD505-2E9C-101B-9397-08002B2CF9AE}" pid="3" name="ContentTypeId">
    <vt:lpwstr>0x010100B233A7C8B8E7B2428918C3A3F311739D</vt:lpwstr>
  </property>
  <property fmtid="{D5CDD505-2E9C-101B-9397-08002B2CF9AE}" pid="4" name="MediaServiceImageTags">
    <vt:lpwstr/>
  </property>
</Properties>
</file>